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97525435"/>
        <w:docPartObj>
          <w:docPartGallery w:val="Cover Pages"/>
          <w:docPartUnique/>
        </w:docPartObj>
      </w:sdtPr>
      <w:sdtEndPr/>
      <w:sdtContent>
        <w:tbl>
          <w:tblPr>
            <w:tblStyle w:val="TableGrid"/>
            <w:tblW w:w="10916" w:type="dxa"/>
            <w:tblInd w:w="-851" w:type="dxa"/>
            <w:tblLayout w:type="fixed"/>
            <w:tblLook w:val="04A0" w:firstRow="1" w:lastRow="0" w:firstColumn="1" w:lastColumn="0" w:noHBand="0" w:noVBand="1"/>
          </w:tblPr>
          <w:tblGrid>
            <w:gridCol w:w="284"/>
            <w:gridCol w:w="896"/>
            <w:gridCol w:w="9736"/>
          </w:tblGrid>
          <w:tr w:rsidR="002D2072" w14:paraId="4920AAB4" w14:textId="77777777" w:rsidTr="005B633A">
            <w:trPr>
              <w:cnfStyle w:val="100000000000" w:firstRow="1" w:lastRow="0" w:firstColumn="0" w:lastColumn="0" w:oddVBand="0" w:evenVBand="0" w:oddHBand="0" w:evenHBand="0" w:firstRowFirstColumn="0" w:firstRowLastColumn="0" w:lastRowFirstColumn="0" w:lastRowLastColumn="0"/>
              <w:trHeight w:hRule="exact" w:val="227"/>
            </w:trPr>
            <w:tc>
              <w:tcPr>
                <w:tcW w:w="10916" w:type="dxa"/>
                <w:gridSpan w:val="3"/>
                <w:shd w:val="clear" w:color="auto" w:fill="F47920" w:themeFill="background2"/>
              </w:tcPr>
              <w:p w14:paraId="03BEC88E" w14:textId="7960FA8C" w:rsidR="002D2072" w:rsidRDefault="00F2249E" w:rsidP="00C71A16">
                <w:r>
                  <w:t>31</w:t>
                </w:r>
              </w:p>
            </w:tc>
          </w:tr>
          <w:tr w:rsidR="002D2072" w14:paraId="39CCDF98" w14:textId="77777777" w:rsidTr="005B633A">
            <w:trPr>
              <w:trHeight w:hRule="exact" w:val="2438"/>
            </w:trPr>
            <w:tc>
              <w:tcPr>
                <w:tcW w:w="284" w:type="dxa"/>
                <w:shd w:val="clear" w:color="auto" w:fill="F47920" w:themeFill="background2"/>
              </w:tcPr>
              <w:p w14:paraId="0541A14C" w14:textId="77777777" w:rsidR="002D2072" w:rsidRDefault="002D2072" w:rsidP="00894F0E">
                <w:pPr>
                  <w:pStyle w:val="CoverHeading"/>
                </w:pPr>
              </w:p>
            </w:tc>
            <w:tc>
              <w:tcPr>
                <w:tcW w:w="10632" w:type="dxa"/>
                <w:gridSpan w:val="2"/>
                <w:shd w:val="clear" w:color="auto" w:fill="F47920" w:themeFill="background2"/>
              </w:tcPr>
              <w:p w14:paraId="41D59549" w14:textId="77777777" w:rsidR="002D2072" w:rsidRDefault="005B633A" w:rsidP="00382950">
                <w:pPr>
                  <w:pStyle w:val="CoverHeading"/>
                  <w:jc w:val="center"/>
                </w:pPr>
                <w:r>
                  <w:t>National eye care equipment inventory project</w:t>
                </w:r>
              </w:p>
            </w:tc>
          </w:tr>
          <w:tr w:rsidR="002D2072" w14:paraId="56148490" w14:textId="77777777" w:rsidTr="00382950">
            <w:trPr>
              <w:trHeight w:hRule="exact" w:val="68"/>
            </w:trPr>
            <w:tc>
              <w:tcPr>
                <w:tcW w:w="1180" w:type="dxa"/>
                <w:gridSpan w:val="2"/>
                <w:tcBorders>
                  <w:bottom w:val="single" w:sz="18" w:space="0" w:color="FFFFFF" w:themeColor="background1"/>
                </w:tcBorders>
                <w:shd w:val="clear" w:color="auto" w:fill="F47920" w:themeFill="background2"/>
              </w:tcPr>
              <w:p w14:paraId="03AAAE67" w14:textId="77777777" w:rsidR="002D2072" w:rsidRDefault="002D2072" w:rsidP="00C71A16"/>
            </w:tc>
            <w:tc>
              <w:tcPr>
                <w:tcW w:w="9736" w:type="dxa"/>
                <w:tcBorders>
                  <w:bottom w:val="single" w:sz="2" w:space="0" w:color="FFFFFF" w:themeColor="background1"/>
                </w:tcBorders>
                <w:shd w:val="clear" w:color="auto" w:fill="F47920" w:themeFill="background2"/>
              </w:tcPr>
              <w:p w14:paraId="45F15346" w14:textId="77777777" w:rsidR="002D2072" w:rsidRDefault="002D2072" w:rsidP="00C71A16"/>
            </w:tc>
          </w:tr>
          <w:tr w:rsidR="002D2072" w14:paraId="4ABA60DD" w14:textId="77777777" w:rsidTr="005B633A">
            <w:trPr>
              <w:trHeight w:val="10201"/>
            </w:trPr>
            <w:tc>
              <w:tcPr>
                <w:tcW w:w="10916" w:type="dxa"/>
                <w:gridSpan w:val="3"/>
              </w:tcPr>
              <w:p w14:paraId="6C2E63DF" w14:textId="77777777" w:rsidR="002D2072" w:rsidRDefault="00BC17A5" w:rsidP="00C71A16">
                <w:r>
                  <w:rPr>
                    <w:noProof/>
                    <w:lang w:eastAsia="en-AU"/>
                  </w:rPr>
                  <mc:AlternateContent>
                    <mc:Choice Requires="wps">
                      <w:drawing>
                        <wp:anchor distT="0" distB="0" distL="114300" distR="114300" simplePos="0" relativeHeight="251659264" behindDoc="0" locked="0" layoutInCell="1" allowOverlap="1" wp14:anchorId="0D35FB0B" wp14:editId="3C9E8F78">
                          <wp:simplePos x="0" y="0"/>
                          <wp:positionH relativeFrom="column">
                            <wp:posOffset>154305</wp:posOffset>
                          </wp:positionH>
                          <wp:positionV relativeFrom="paragraph">
                            <wp:posOffset>4899660</wp:posOffset>
                          </wp:positionV>
                          <wp:extent cx="6638925" cy="695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638925" cy="695325"/>
                                  </a:xfrm>
                                  <a:prstGeom prst="rect">
                                    <a:avLst/>
                                  </a:prstGeom>
                                  <a:solidFill>
                                    <a:schemeClr val="lt1"/>
                                  </a:solidFill>
                                  <a:ln w="6350">
                                    <a:noFill/>
                                  </a:ln>
                                </wps:spPr>
                                <wps:txbx>
                                  <w:txbxContent>
                                    <w:p w14:paraId="49E34838" w14:textId="77777777" w:rsidR="00BC17A5" w:rsidRPr="00BC17A5" w:rsidRDefault="00BC17A5" w:rsidP="00BC17A5">
                                      <w:pPr>
                                        <w:pStyle w:val="Heading2"/>
                                        <w:jc w:val="center"/>
                                        <w:rPr>
                                          <w:caps/>
                                          <w:sz w:val="72"/>
                                          <w:szCs w:val="72"/>
                                        </w:rPr>
                                      </w:pPr>
                                      <w:r w:rsidRPr="00BC17A5">
                                        <w:rPr>
                                          <w:caps/>
                                          <w:sz w:val="56"/>
                                          <w:szCs w:val="56"/>
                                        </w:rPr>
                                        <w:t>Optometry Assessment</w:t>
                                      </w:r>
                                      <w:r w:rsidRPr="00BC17A5">
                                        <w:rPr>
                                          <w:caps/>
                                          <w:sz w:val="72"/>
                                          <w:szCs w:val="72"/>
                                        </w:rPr>
                                        <w:t xml:space="preserve"> </w:t>
                                      </w:r>
                                      <w:r w:rsidRPr="00BC17A5">
                                        <w:rPr>
                                          <w:caps/>
                                          <w:sz w:val="56"/>
                                          <w:szCs w:val="56"/>
                                        </w:rPr>
                                        <w:t>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0D35FB0B" id="_x0000_t202" coordsize="21600,21600" o:spt="202" path="m,l,21600r21600,l21600,xe">
                          <v:stroke joinstyle="miter"/>
                          <v:path gradientshapeok="t" o:connecttype="rect"/>
                        </v:shapetype>
                        <v:shape id="Text Box 1" o:spid="_x0000_s1026" type="#_x0000_t202" style="position:absolute;margin-left:12.15pt;margin-top:385.8pt;width:522.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" fillcolor="white [3201]" stroked="f" strokeweight=".5pt">
                          <v:textbox>
                            <w:txbxContent>
                              <w:p w14:paraId="49E34838" w14:textId="77777777" w:rsidR="00BC17A5" w:rsidRPr="00BC17A5" w:rsidRDefault="00BC17A5" w:rsidP="00BC17A5">
                                <w:pPr>
                                  <w:pStyle w:val="Heading2"/>
                                  <w:jc w:val="center"/>
                                  <w:rPr>
                                    <w:caps/>
                                    <w:sz w:val="72"/>
                                    <w:szCs w:val="72"/>
                                  </w:rPr>
                                </w:pPr>
                                <w:r w:rsidRPr="00BC17A5">
                                  <w:rPr>
                                    <w:caps/>
                                    <w:sz w:val="56"/>
                                    <w:szCs w:val="56"/>
                                  </w:rPr>
                                  <w:t>Optometry Assessment</w:t>
                                </w:r>
                                <w:r w:rsidRPr="00BC17A5">
                                  <w:rPr>
                                    <w:caps/>
                                    <w:sz w:val="72"/>
                                    <w:szCs w:val="72"/>
                                  </w:rPr>
                                  <w:t xml:space="preserve"> </w:t>
                                </w:r>
                                <w:r w:rsidRPr="00BC17A5">
                                  <w:rPr>
                                    <w:caps/>
                                    <w:sz w:val="56"/>
                                    <w:szCs w:val="56"/>
                                  </w:rPr>
                                  <w:t>Tool</w:t>
                                </w:r>
                              </w:p>
                            </w:txbxContent>
                          </v:textbox>
                        </v:shape>
                      </w:pict>
                    </mc:Fallback>
                  </mc:AlternateContent>
                </w:r>
                <w:r w:rsidR="002D2072">
                  <w:rPr>
                    <w:noProof/>
                    <w:lang w:eastAsia="en-AU"/>
                  </w:rPr>
                  <w:drawing>
                    <wp:inline distT="0" distB="0" distL="0" distR="0" wp14:anchorId="11308521" wp14:editId="0D7001DB">
                      <wp:extent cx="7083820" cy="472457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HollowsImage.jpg"/>
                              <pic:cNvPicPr/>
                            </pic:nvPicPr>
                            <pic:blipFill>
                              <a:blip r:embed="rId8"/>
                              <a:stretch>
                                <a:fillRect/>
                              </a:stretch>
                            </pic:blipFill>
                            <pic:spPr bwMode="auto">
                              <a:xfrm>
                                <a:off x="0" y="0"/>
                                <a:ext cx="7083820" cy="4724578"/>
                              </a:xfrm>
                              <a:prstGeom prst="rect">
                                <a:avLst/>
                              </a:prstGeom>
                              <a:ln>
                                <a:noFill/>
                              </a:ln>
                              <a:extLst>
                                <a:ext uri="{53640926-AAD7-44D8-BBD7-CCE9431645EC}">
                                  <a14:shadowObscured xmlns:a14="http://schemas.microsoft.com/office/drawing/2010/main"/>
                                </a:ext>
                              </a:extLst>
                            </pic:spPr>
                          </pic:pic>
                        </a:graphicData>
                      </a:graphic>
                    </wp:inline>
                  </w:drawing>
                </w:r>
              </w:p>
            </w:tc>
          </w:tr>
        </w:tbl>
      </w:sdtContent>
    </w:sdt>
    <w:tbl>
      <w:tblPr>
        <w:tblStyle w:val="TableGrid"/>
        <w:tblW w:w="10916" w:type="dxa"/>
        <w:tblInd w:w="-851" w:type="dxa"/>
        <w:tblLayout w:type="fixed"/>
        <w:tblCellMar>
          <w:top w:w="227" w:type="dxa"/>
          <w:left w:w="113" w:type="dxa"/>
          <w:bottom w:w="85" w:type="dxa"/>
          <w:right w:w="85" w:type="dxa"/>
        </w:tblCellMar>
        <w:tblLook w:val="04A0" w:firstRow="1" w:lastRow="0" w:firstColumn="1" w:lastColumn="0" w:noHBand="0" w:noVBand="1"/>
      </w:tblPr>
      <w:tblGrid>
        <w:gridCol w:w="10916"/>
      </w:tblGrid>
      <w:tr w:rsidR="006E314A" w14:paraId="12C77594" w14:textId="77777777" w:rsidTr="00BE02BE">
        <w:trPr>
          <w:cnfStyle w:val="100000000000" w:firstRow="1" w:lastRow="0" w:firstColumn="0" w:lastColumn="0" w:oddVBand="0" w:evenVBand="0" w:oddHBand="0" w:evenHBand="0" w:firstRowFirstColumn="0" w:firstRowLastColumn="0" w:lastRowFirstColumn="0" w:lastRowLastColumn="0"/>
          <w:trHeight w:val="4324"/>
        </w:trPr>
        <w:tc>
          <w:tcPr>
            <w:tcW w:w="10916" w:type="dxa"/>
          </w:tcPr>
          <w:p w14:paraId="6B22EC0E" w14:textId="77777777" w:rsidR="00BE02BE" w:rsidRDefault="00BE02BE" w:rsidP="006E314A">
            <w:bookmarkStart w:id="1" w:name="Start"/>
            <w:bookmarkEnd w:id="1"/>
          </w:p>
          <w:p w14:paraId="35C6B2E6" w14:textId="77777777" w:rsidR="00BE02BE" w:rsidRDefault="00BE02BE" w:rsidP="006E314A"/>
          <w:p w14:paraId="687A4822" w14:textId="77777777" w:rsidR="007436BA" w:rsidRDefault="006E314A" w:rsidP="00B9041B">
            <w:r>
              <w:t>I</w:t>
            </w:r>
            <w:r w:rsidRPr="00F87D62">
              <w:t xml:space="preserve">nformation on the </w:t>
            </w:r>
            <w:r>
              <w:t xml:space="preserve">eye care equipment needs </w:t>
            </w:r>
            <w:r w:rsidR="00BE02BE">
              <w:t>required to deliver</w:t>
            </w:r>
            <w:r>
              <w:t xml:space="preserve"> comprehensive eye health programs to Aboriginal and Torres Strait Islander communities </w:t>
            </w:r>
            <w:r w:rsidRPr="00F87D62">
              <w:t xml:space="preserve">is essential to </w:t>
            </w:r>
            <w:r w:rsidR="00706CA6">
              <w:t>c</w:t>
            </w:r>
            <w:r>
              <w:t>los</w:t>
            </w:r>
            <w:r w:rsidR="00706CA6">
              <w:t>e</w:t>
            </w:r>
            <w:r>
              <w:t xml:space="preserve"> the </w:t>
            </w:r>
            <w:r w:rsidR="00BE02BE">
              <w:t>gap in eye health</w:t>
            </w:r>
            <w:r>
              <w:t xml:space="preserve">. </w:t>
            </w:r>
            <w:r w:rsidRPr="00F87D62">
              <w:t>Without information to guide us</w:t>
            </w:r>
            <w:r>
              <w:t xml:space="preserve">, eye health services may be missing vital equipment used to screen, diagnose and treat eye conditions. It is for this reason that The Fred Hollows Foundation has been commissioned by the </w:t>
            </w:r>
            <w:r w:rsidR="0081556C">
              <w:t xml:space="preserve">Australian Government </w:t>
            </w:r>
            <w:r>
              <w:t xml:space="preserve">Department of Health to undertake a National Eye Care Equipment Inventory Project.  Phase 1 </w:t>
            </w:r>
            <w:r w:rsidR="005B59C8">
              <w:t xml:space="preserve">of this project was undertaken from June 2016 – 2017 and </w:t>
            </w:r>
            <w:r>
              <w:t xml:space="preserve">focused on Primary Health Care </w:t>
            </w:r>
            <w:r w:rsidR="00CE3F82">
              <w:t>facilities</w:t>
            </w:r>
            <w:r w:rsidR="00024DC7">
              <w:t xml:space="preserve"> which are</w:t>
            </w:r>
            <w:r>
              <w:t xml:space="preserve"> providing eye care services to Aboriginal and Torres Strait Islander communities/peoples. This phase provided detailed information on eye care equipment distribution and deficits within the Primary Health Care sector across the country.  </w:t>
            </w:r>
          </w:p>
          <w:p w14:paraId="5FF853DC" w14:textId="7D5AA68A" w:rsidR="00B9041B" w:rsidRDefault="00B9041B" w:rsidP="00B9041B">
            <w:r>
              <w:t>Phase 2 of the NECEIP will build on this information and focus on the Optometry services supported by the Visiting Outreach Scheme (VOS)</w:t>
            </w:r>
            <w:r w:rsidR="007436BA">
              <w:t>, and Ophthalmology services supported by the Rural Health Outreach Fund (RHOF),</w:t>
            </w:r>
            <w:r>
              <w:t xml:space="preserve"> to catalogue existing equipment and identify additional equipment needs. This form is specifically for those services delivered with the support of the VOS. This information will be used to inform future eye health service planning and investment specifically targeting Aboriginal and Torres Strait Islander peoples. </w:t>
            </w:r>
          </w:p>
          <w:p w14:paraId="36D5B1A0" w14:textId="49E2EA51" w:rsidR="00082FBB" w:rsidRDefault="00F2249E" w:rsidP="00BF7940">
            <w:r>
              <w:t>Y</w:t>
            </w:r>
            <w:r w:rsidR="00905927" w:rsidRPr="004E6736">
              <w:t xml:space="preserve">our </w:t>
            </w:r>
            <w:r w:rsidR="00BE02BE">
              <w:t>service</w:t>
            </w:r>
            <w:r w:rsidR="00905927" w:rsidRPr="004E6736">
              <w:t xml:space="preserve"> has been invited to participate in this project because of your involvement in the delivery of eye care services to Aboriginal and Torres Strait Islander people.</w:t>
            </w:r>
            <w:r w:rsidR="00BE02BE">
              <w:t xml:space="preserve"> We request that this </w:t>
            </w:r>
            <w:r w:rsidR="00BE02BE" w:rsidRPr="004E6736">
              <w:t xml:space="preserve">form </w:t>
            </w:r>
            <w:r w:rsidR="00BE02BE">
              <w:t xml:space="preserve">is </w:t>
            </w:r>
            <w:r w:rsidR="00BE02BE" w:rsidRPr="004E6736">
              <w:t xml:space="preserve">completed by the appropriate </w:t>
            </w:r>
            <w:r w:rsidR="00BE02BE">
              <w:t xml:space="preserve">staff member </w:t>
            </w:r>
            <w:r w:rsidR="00BE02BE" w:rsidRPr="004E6736">
              <w:t>and returned to The Fred Hollows Foundation via email (</w:t>
            </w:r>
            <w:hyperlink r:id="rId9" w:history="1">
              <w:r w:rsidR="00082FBB" w:rsidRPr="005C64D3">
                <w:rPr>
                  <w:rStyle w:val="Hyperlink"/>
                  <w:b/>
                </w:rPr>
                <w:t>inventory@hollows.org</w:t>
              </w:r>
            </w:hyperlink>
            <w:r w:rsidR="00BE02BE" w:rsidRPr="004E6736">
              <w:t>).</w:t>
            </w:r>
          </w:p>
          <w:p w14:paraId="365FCA29" w14:textId="0734C6E4" w:rsidR="00BE02BE" w:rsidRPr="00082FBB" w:rsidRDefault="00082FBB" w:rsidP="00BF7940">
            <w:pPr>
              <w:rPr>
                <w:u w:val="single"/>
              </w:rPr>
            </w:pPr>
            <w:r w:rsidRPr="00082FBB">
              <w:rPr>
                <w:u w:val="single"/>
              </w:rPr>
              <w:t xml:space="preserve">NOTE: </w:t>
            </w:r>
            <w:r w:rsidR="00A60A87" w:rsidRPr="00082FBB">
              <w:rPr>
                <w:u w:val="single"/>
              </w:rPr>
              <w:t xml:space="preserve">Where you provide services across more than one state or territory please complete a separate assessment tool for each jurisdiction. </w:t>
            </w:r>
          </w:p>
          <w:p w14:paraId="13DB68FB" w14:textId="379C9B99" w:rsidR="006E314A" w:rsidRDefault="00BE02BE" w:rsidP="00BF7940">
            <w:r w:rsidRPr="00D54516">
              <w:rPr>
                <w:b/>
              </w:rPr>
              <w:t xml:space="preserve">Data Disclaimer: </w:t>
            </w:r>
            <w:r w:rsidRPr="00D54516">
              <w:t>The Fred Hollows Foundation has been commissioned by the Australia</w:t>
            </w:r>
            <w:r w:rsidR="00F2249E">
              <w:t>n</w:t>
            </w:r>
            <w:r w:rsidRPr="00D54516">
              <w:t xml:space="preserve"> Government to establish a National Eye Care Equipment Inventory to support the identification of eye health testing equipment and training needs across Australia. The data collected </w:t>
            </w:r>
            <w:r>
              <w:t xml:space="preserve">by The Fred Hollows Foundation </w:t>
            </w:r>
            <w:r w:rsidRPr="00D54516">
              <w:t xml:space="preserve">for the purposes of this project relates to existing eye care equipment and eye care services provided </w:t>
            </w:r>
            <w:r>
              <w:t xml:space="preserve">by your service. </w:t>
            </w:r>
            <w:r w:rsidRPr="00D54516">
              <w:t xml:space="preserve"> This data </w:t>
            </w:r>
            <w:r>
              <w:t>is</w:t>
            </w:r>
            <w:r w:rsidRPr="00D54516">
              <w:t xml:space="preserve"> owned by the Australian Government </w:t>
            </w:r>
            <w:r>
              <w:t>and will only be used for the purposes outlined in this project (</w:t>
            </w:r>
            <w:r w:rsidR="00706CA6">
              <w:t>establish eye health equipment needs</w:t>
            </w:r>
            <w:r>
              <w:t xml:space="preserve">). </w:t>
            </w:r>
            <w:r w:rsidRPr="00D54516">
              <w:t>No client data will be collected during this project.</w:t>
            </w:r>
          </w:p>
          <w:p w14:paraId="63570FBE" w14:textId="77777777" w:rsidR="00BE02BE" w:rsidRDefault="00BE02BE" w:rsidP="00BF7940"/>
          <w:p w14:paraId="1E03CC75" w14:textId="77777777" w:rsidR="00BE02BE" w:rsidRPr="007544B6" w:rsidRDefault="00BE02BE" w:rsidP="00BF7940"/>
        </w:tc>
      </w:tr>
      <w:tr w:rsidR="008041FE" w14:paraId="723752C2" w14:textId="77777777" w:rsidTr="00BE02BE">
        <w:tc>
          <w:tcPr>
            <w:tcW w:w="10916" w:type="dxa"/>
          </w:tcPr>
          <w:p w14:paraId="08F676C7" w14:textId="77777777" w:rsidR="00D57D7C" w:rsidRPr="004E2D81" w:rsidRDefault="00D57D7C" w:rsidP="00BE02BE">
            <w:pPr>
              <w:spacing w:line="240" w:lineRule="auto"/>
              <w:rPr>
                <w:highlight w:val="yellow"/>
              </w:rPr>
            </w:pPr>
          </w:p>
        </w:tc>
      </w:tr>
      <w:tr w:rsidR="008041FE" w:rsidRPr="00184F4C" w14:paraId="68856E71" w14:textId="77777777" w:rsidTr="00A902B9">
        <w:tc>
          <w:tcPr>
            <w:tcW w:w="10916" w:type="dxa"/>
            <w:shd w:val="clear" w:color="auto" w:fill="F47920"/>
          </w:tcPr>
          <w:p w14:paraId="4F6ECB98" w14:textId="77777777" w:rsidR="008041FE" w:rsidRPr="00184F4C" w:rsidRDefault="00184F4C" w:rsidP="00B25581">
            <w:pPr>
              <w:jc w:val="center"/>
              <w:rPr>
                <w:b/>
                <w:color w:val="FFFFFF" w:themeColor="background1"/>
              </w:rPr>
            </w:pPr>
            <w:r w:rsidRPr="00184F4C">
              <w:rPr>
                <w:b/>
                <w:color w:val="FFFFFF" w:themeColor="background1"/>
              </w:rPr>
              <w:t>THANK YOU FO</w:t>
            </w:r>
            <w:r w:rsidR="00A27FE1">
              <w:rPr>
                <w:b/>
                <w:color w:val="FFFFFF" w:themeColor="background1"/>
              </w:rPr>
              <w:t>R PARTICIPATING IN THIS PROJECT</w:t>
            </w:r>
          </w:p>
        </w:tc>
      </w:tr>
    </w:tbl>
    <w:p w14:paraId="61EAD84A" w14:textId="77777777" w:rsidR="00B10318" w:rsidRDefault="00B10318"/>
    <w:tbl>
      <w:tblPr>
        <w:tblStyle w:val="TableGrid"/>
        <w:tblpPr w:leftFromText="180" w:rightFromText="180" w:tblpY="480"/>
        <w:tblW w:w="0" w:type="auto"/>
        <w:tblCellMar>
          <w:top w:w="113" w:type="dxa"/>
          <w:left w:w="85" w:type="dxa"/>
          <w:bottom w:w="113" w:type="dxa"/>
          <w:right w:w="85" w:type="dxa"/>
        </w:tblCellMar>
        <w:tblLook w:val="04A0" w:firstRow="1" w:lastRow="0" w:firstColumn="1" w:lastColumn="0" w:noHBand="0" w:noVBand="1"/>
      </w:tblPr>
      <w:tblGrid>
        <w:gridCol w:w="9214"/>
      </w:tblGrid>
      <w:tr w:rsidR="00B10318" w:rsidRPr="00301C99" w14:paraId="08DF4ACB" w14:textId="77777777" w:rsidTr="00DA7500">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47920"/>
          </w:tcPr>
          <w:p w14:paraId="097876AA" w14:textId="77777777" w:rsidR="00B10318" w:rsidRDefault="00B10318" w:rsidP="00B10318">
            <w:pPr>
              <w:pStyle w:val="Heading2"/>
              <w:spacing w:before="0" w:after="120"/>
              <w:jc w:val="center"/>
              <w:outlineLvl w:val="1"/>
              <w:rPr>
                <w:color w:val="FFFFFF" w:themeColor="background1"/>
                <w:sz w:val="36"/>
                <w:szCs w:val="36"/>
              </w:rPr>
            </w:pPr>
            <w:r>
              <w:rPr>
                <w:color w:val="FFFFFF" w:themeColor="background1"/>
                <w:sz w:val="36"/>
                <w:szCs w:val="36"/>
              </w:rPr>
              <w:t>National Eye Care Equipment Inventory Project</w:t>
            </w:r>
          </w:p>
          <w:p w14:paraId="6D6CFAD2" w14:textId="4CB575F0" w:rsidR="00B10318" w:rsidRPr="005C16DD" w:rsidRDefault="00B10318" w:rsidP="00B10318">
            <w:pPr>
              <w:pStyle w:val="Heading2"/>
              <w:spacing w:before="120" w:after="0"/>
              <w:jc w:val="center"/>
              <w:outlineLvl w:val="1"/>
              <w:rPr>
                <w:color w:val="FFFFFF" w:themeColor="background1"/>
                <w:sz w:val="36"/>
                <w:szCs w:val="36"/>
              </w:rPr>
            </w:pPr>
          </w:p>
        </w:tc>
      </w:tr>
    </w:tbl>
    <w:tbl>
      <w:tblPr>
        <w:tblStyle w:val="TableGrid"/>
        <w:tblW w:w="10603" w:type="dxa"/>
        <w:tblInd w:w="-426" w:type="dxa"/>
        <w:tblCellMar>
          <w:top w:w="57" w:type="dxa"/>
          <w:left w:w="85" w:type="dxa"/>
          <w:bottom w:w="57" w:type="dxa"/>
          <w:right w:w="85" w:type="dxa"/>
        </w:tblCellMar>
        <w:tblLook w:val="04A0" w:firstRow="1" w:lastRow="0" w:firstColumn="1" w:lastColumn="0" w:noHBand="0" w:noVBand="1"/>
      </w:tblPr>
      <w:tblGrid>
        <w:gridCol w:w="10603"/>
      </w:tblGrid>
      <w:tr w:rsidR="001F5652" w:rsidRPr="001F5652" w14:paraId="4E719A75" w14:textId="77777777" w:rsidTr="00AD386A">
        <w:trPr>
          <w:cnfStyle w:val="100000000000" w:firstRow="1" w:lastRow="0" w:firstColumn="0" w:lastColumn="0" w:oddVBand="0" w:evenVBand="0" w:oddHBand="0" w:evenHBand="0" w:firstRowFirstColumn="0" w:firstRowLastColumn="0" w:lastRowFirstColumn="0" w:lastRowLastColumn="0"/>
          <w:trHeight w:val="4907"/>
        </w:trPr>
        <w:tc>
          <w:tcPr>
            <w:tcW w:w="10603" w:type="dxa"/>
          </w:tcPr>
          <w:tbl>
            <w:tblPr>
              <w:tblStyle w:val="TableGrid"/>
              <w:tblW w:w="10207" w:type="dxa"/>
              <w:tblCellMar>
                <w:top w:w="57" w:type="dxa"/>
                <w:left w:w="85" w:type="dxa"/>
                <w:bottom w:w="57" w:type="dxa"/>
                <w:right w:w="85" w:type="dxa"/>
              </w:tblCellMar>
              <w:tblLook w:val="04A0" w:firstRow="1" w:lastRow="0" w:firstColumn="1" w:lastColumn="0" w:noHBand="0" w:noVBand="1"/>
            </w:tblPr>
            <w:tblGrid>
              <w:gridCol w:w="81"/>
              <w:gridCol w:w="5684"/>
              <w:gridCol w:w="1059"/>
              <w:gridCol w:w="1354"/>
              <w:gridCol w:w="2029"/>
            </w:tblGrid>
            <w:tr w:rsidR="00EB12B5" w:rsidRPr="00043907" w14:paraId="322E3EFC" w14:textId="77777777" w:rsidTr="00AD386A">
              <w:trPr>
                <w:gridBefore w:val="1"/>
                <w:gridAfter w:val="1"/>
                <w:cnfStyle w:val="100000000000" w:firstRow="1" w:lastRow="0" w:firstColumn="0" w:lastColumn="0" w:oddVBand="0" w:evenVBand="0" w:oddHBand="0" w:evenHBand="0" w:firstRowFirstColumn="0" w:firstRowLastColumn="0" w:lastRowFirstColumn="0" w:lastRowLastColumn="0"/>
                <w:wBefore w:w="81" w:type="dxa"/>
                <w:wAfter w:w="2029" w:type="dxa"/>
                <w:trHeight w:val="652"/>
              </w:trPr>
              <w:tc>
                <w:tcPr>
                  <w:tcW w:w="8097" w:type="dxa"/>
                  <w:gridSpan w:val="3"/>
                  <w:tcBorders>
                    <w:bottom w:val="single" w:sz="2" w:space="0" w:color="808080" w:themeColor="background1" w:themeShade="80"/>
                  </w:tcBorders>
                </w:tcPr>
                <w:p w14:paraId="3E0DCAEA" w14:textId="05238B7F" w:rsidR="00EB12B5" w:rsidRPr="00043907" w:rsidRDefault="00EB12B5" w:rsidP="00AD386A">
                  <w:pPr>
                    <w:pStyle w:val="Heading3"/>
                    <w:ind w:left="-301" w:right="-1146" w:firstLine="301"/>
                    <w:outlineLvl w:val="2"/>
                  </w:pPr>
                  <w:r>
                    <w:lastRenderedPageBreak/>
                    <w:t>Contact I</w:t>
                  </w:r>
                  <w:r w:rsidRPr="007F610F">
                    <w:t>nformation</w:t>
                  </w:r>
                </w:p>
              </w:tc>
            </w:tr>
            <w:tr w:rsidR="00EB12B5" w:rsidRPr="001F5652" w14:paraId="714F204C" w14:textId="77777777" w:rsidTr="00AD386A">
              <w:trPr>
                <w:trHeight w:val="2421"/>
              </w:trPr>
              <w:tc>
                <w:tcPr>
                  <w:tcW w:w="6824"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332A6E" w14:textId="12CB91AC" w:rsidR="00EB12B5" w:rsidRPr="001F5652" w:rsidRDefault="003C73F5" w:rsidP="00AD386A">
                  <w:pPr>
                    <w:pStyle w:val="Heading4"/>
                    <w:ind w:left="211" w:firstLine="606"/>
                    <w:outlineLvl w:val="3"/>
                  </w:pPr>
                  <w:r>
                    <w:rPr>
                      <w:lang w:eastAsia="en-GB"/>
                    </w:rPr>
                    <w:t xml:space="preserve">Eye Practitioners </w:t>
                  </w:r>
                  <w:r w:rsidR="00EB12B5" w:rsidRPr="001F5652">
                    <w:rPr>
                      <w:lang w:eastAsia="en-GB"/>
                    </w:rPr>
                    <w:t>name</w:t>
                  </w:r>
                  <w:r w:rsidR="009D651E">
                    <w:rPr>
                      <w:lang w:eastAsia="en-GB"/>
                    </w:rPr>
                    <w:t>, C</w:t>
                  </w:r>
                  <w:r>
                    <w:rPr>
                      <w:lang w:eastAsia="en-GB"/>
                    </w:rPr>
                    <w:t>ompany</w:t>
                  </w:r>
                  <w:r w:rsidR="00EB12B5" w:rsidRPr="001F5652">
                    <w:rPr>
                      <w:lang w:eastAsia="en-GB"/>
                    </w:rPr>
                    <w:t xml:space="preserve"> and address:</w:t>
                  </w:r>
                </w:p>
              </w:tc>
              <w:tc>
                <w:tcPr>
                  <w:tcW w:w="338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4656F2" w14:textId="1E5B1259" w:rsidR="00706CA6" w:rsidRPr="00706CA6" w:rsidRDefault="00706CA6" w:rsidP="00706CA6">
                  <w:pPr>
                    <w:pStyle w:val="Heading4"/>
                    <w:spacing w:after="0" w:line="240" w:lineRule="auto"/>
                    <w:outlineLvl w:val="3"/>
                    <w:rPr>
                      <w:szCs w:val="20"/>
                    </w:rPr>
                  </w:pPr>
                  <w:r w:rsidRPr="000D4CFC">
                    <w:rPr>
                      <w:szCs w:val="20"/>
                    </w:rPr>
                    <w:t>Please indicate which jurisdiction you</w:t>
                  </w:r>
                  <w:r>
                    <w:rPr>
                      <w:szCs w:val="20"/>
                    </w:rPr>
                    <w:t xml:space="preserve"> provide services to Aboriginal and Torres Strait Islander peoples in: </w:t>
                  </w:r>
                </w:p>
                <w:p w14:paraId="1DD34E54" w14:textId="26B9DAAF" w:rsidR="00EE5316" w:rsidRPr="00EE5316" w:rsidRDefault="008D76CD" w:rsidP="00EE5316">
                  <w:pPr>
                    <w:spacing w:after="0"/>
                    <w:ind w:left="211"/>
                    <w:rPr>
                      <w:szCs w:val="20"/>
                    </w:rPr>
                  </w:pPr>
                  <w:r w:rsidRPr="00EE5316">
                    <w:rPr>
                      <w:szCs w:val="20"/>
                    </w:rPr>
                    <w:sym w:font="Wingdings" w:char="F06F"/>
                  </w:r>
                  <w:r w:rsidRPr="00EE5316">
                    <w:rPr>
                      <w:szCs w:val="20"/>
                    </w:rPr>
                    <w:t xml:space="preserve"> </w:t>
                  </w:r>
                  <w:r w:rsidR="009038DF" w:rsidRPr="00EE5316">
                    <w:rPr>
                      <w:szCs w:val="20"/>
                    </w:rPr>
                    <w:t>QLD</w:t>
                  </w:r>
                  <w:r w:rsidR="00EE5316" w:rsidRPr="00EE5316">
                    <w:rPr>
                      <w:szCs w:val="20"/>
                    </w:rPr>
                    <w:t xml:space="preserve">          </w:t>
                  </w:r>
                  <w:r w:rsidR="00EE5316" w:rsidRPr="00EE5316">
                    <w:rPr>
                      <w:szCs w:val="20"/>
                    </w:rPr>
                    <w:sym w:font="Wingdings" w:char="F06F"/>
                  </w:r>
                  <w:r w:rsidR="00EE5316" w:rsidRPr="00EE5316">
                    <w:rPr>
                      <w:szCs w:val="20"/>
                    </w:rPr>
                    <w:t xml:space="preserve"> NT</w:t>
                  </w:r>
                </w:p>
                <w:p w14:paraId="4E70B798" w14:textId="78786390" w:rsidR="00C22835" w:rsidRPr="00EE5316" w:rsidRDefault="008D76CD" w:rsidP="00EE5316">
                  <w:pPr>
                    <w:pStyle w:val="Heading4"/>
                    <w:spacing w:after="0"/>
                    <w:ind w:left="211"/>
                    <w:outlineLvl w:val="3"/>
                    <w:rPr>
                      <w:b w:val="0"/>
                      <w:szCs w:val="20"/>
                    </w:rPr>
                  </w:pPr>
                  <w:r w:rsidRPr="00EE5316">
                    <w:rPr>
                      <w:b w:val="0"/>
                      <w:szCs w:val="20"/>
                    </w:rPr>
                    <w:sym w:font="Wingdings" w:char="F06F"/>
                  </w:r>
                  <w:r w:rsidRPr="00EE5316">
                    <w:rPr>
                      <w:b w:val="0"/>
                      <w:szCs w:val="20"/>
                    </w:rPr>
                    <w:t xml:space="preserve"> </w:t>
                  </w:r>
                  <w:r w:rsidR="009038DF" w:rsidRPr="00EE5316">
                    <w:rPr>
                      <w:b w:val="0"/>
                      <w:szCs w:val="20"/>
                    </w:rPr>
                    <w:t>NSW</w:t>
                  </w:r>
                  <w:r w:rsidR="00EE5316" w:rsidRPr="00EE5316">
                    <w:rPr>
                      <w:b w:val="0"/>
                      <w:szCs w:val="20"/>
                    </w:rPr>
                    <w:t xml:space="preserve">         </w:t>
                  </w:r>
                  <w:r w:rsidR="00EE5316" w:rsidRPr="00EE5316">
                    <w:rPr>
                      <w:b w:val="0"/>
                      <w:szCs w:val="20"/>
                    </w:rPr>
                    <w:sym w:font="Wingdings" w:char="F06F"/>
                  </w:r>
                  <w:r w:rsidR="00EE5316" w:rsidRPr="00EE5316">
                    <w:rPr>
                      <w:b w:val="0"/>
                      <w:szCs w:val="20"/>
                    </w:rPr>
                    <w:t xml:space="preserve"> TAS</w:t>
                  </w:r>
                </w:p>
                <w:p w14:paraId="55401C35" w14:textId="3543A59B" w:rsidR="00EE5316" w:rsidRPr="00EE5316" w:rsidRDefault="009038DF" w:rsidP="00EE5316">
                  <w:pPr>
                    <w:spacing w:after="0"/>
                    <w:ind w:left="211"/>
                    <w:rPr>
                      <w:szCs w:val="20"/>
                    </w:rPr>
                  </w:pPr>
                  <w:r w:rsidRPr="00EE5316">
                    <w:rPr>
                      <w:szCs w:val="20"/>
                    </w:rPr>
                    <w:sym w:font="Wingdings" w:char="F06F"/>
                  </w:r>
                  <w:r w:rsidRPr="00EE5316">
                    <w:rPr>
                      <w:szCs w:val="20"/>
                    </w:rPr>
                    <w:t xml:space="preserve"> VIC</w:t>
                  </w:r>
                  <w:r w:rsidR="00EE5316" w:rsidRPr="00EE5316">
                    <w:rPr>
                      <w:szCs w:val="20"/>
                    </w:rPr>
                    <w:t xml:space="preserve">           </w:t>
                  </w:r>
                  <w:r w:rsidR="00706CA6">
                    <w:rPr>
                      <w:szCs w:val="20"/>
                    </w:rPr>
                    <w:t xml:space="preserve"> </w:t>
                  </w:r>
                  <w:r w:rsidR="00EE5316" w:rsidRPr="00EE5316">
                    <w:rPr>
                      <w:szCs w:val="20"/>
                    </w:rPr>
                    <w:sym w:font="Wingdings" w:char="F06F"/>
                  </w:r>
                  <w:r w:rsidR="00EE5316" w:rsidRPr="00EE5316">
                    <w:rPr>
                      <w:szCs w:val="20"/>
                    </w:rPr>
                    <w:t xml:space="preserve"> ACT</w:t>
                  </w:r>
                </w:p>
                <w:p w14:paraId="1786FCDD" w14:textId="3AD9F59C" w:rsidR="00EE5316" w:rsidRPr="00EE5316" w:rsidRDefault="00EE5316" w:rsidP="00EE5316">
                  <w:pPr>
                    <w:spacing w:after="0"/>
                    <w:ind w:left="211"/>
                    <w:rPr>
                      <w:szCs w:val="20"/>
                    </w:rPr>
                  </w:pPr>
                  <w:r w:rsidRPr="00EE5316">
                    <w:rPr>
                      <w:szCs w:val="20"/>
                    </w:rPr>
                    <w:sym w:font="Wingdings" w:char="F06F"/>
                  </w:r>
                  <w:r w:rsidRPr="00EE5316">
                    <w:rPr>
                      <w:szCs w:val="20"/>
                    </w:rPr>
                    <w:t xml:space="preserve"> WA</w:t>
                  </w:r>
                  <w:r w:rsidR="00706CA6">
                    <w:rPr>
                      <w:szCs w:val="20"/>
                    </w:rPr>
                    <w:t xml:space="preserve">            </w:t>
                  </w:r>
                  <w:r w:rsidR="00706CA6" w:rsidRPr="00EE5316">
                    <w:rPr>
                      <w:szCs w:val="20"/>
                    </w:rPr>
                    <w:sym w:font="Wingdings" w:char="F06F"/>
                  </w:r>
                  <w:r w:rsidR="00706CA6">
                    <w:rPr>
                      <w:szCs w:val="20"/>
                    </w:rPr>
                    <w:t xml:space="preserve"> SA</w:t>
                  </w:r>
                </w:p>
                <w:p w14:paraId="309F7B6F" w14:textId="77777777" w:rsidR="009038DF" w:rsidRPr="009038DF" w:rsidRDefault="009038DF" w:rsidP="00EE5316">
                  <w:pPr>
                    <w:spacing w:after="0"/>
                    <w:ind w:left="211"/>
                  </w:pPr>
                </w:p>
              </w:tc>
            </w:tr>
            <w:tr w:rsidR="00AD386A" w14:paraId="69462DA7" w14:textId="77777777" w:rsidTr="00AD386A">
              <w:trPr>
                <w:trHeight w:val="465"/>
              </w:trPr>
              <w:tc>
                <w:tcPr>
                  <w:tcW w:w="5765" w:type="dxa"/>
                  <w:gridSpan w:val="2"/>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96EEB0" w14:textId="004C8DC4" w:rsidR="00EB12B5" w:rsidRDefault="009038DF" w:rsidP="00EB12B5">
                  <w:pPr>
                    <w:pStyle w:val="Heading4"/>
                    <w:ind w:left="211"/>
                    <w:outlineLvl w:val="3"/>
                  </w:pPr>
                  <w:r>
                    <w:t xml:space="preserve">We are a VOS </w:t>
                  </w:r>
                  <w:r w:rsidR="00EE5316">
                    <w:t>provider:</w:t>
                  </w:r>
                </w:p>
                <w:p w14:paraId="504F78C7" w14:textId="77777777" w:rsidR="009038DF" w:rsidRPr="009038DF" w:rsidRDefault="00EE5316" w:rsidP="009038DF">
                  <w:pPr>
                    <w:ind w:left="211"/>
                  </w:pPr>
                  <w:r w:rsidRPr="008D76CD">
                    <w:rPr>
                      <w:sz w:val="22"/>
                      <w:szCs w:val="22"/>
                    </w:rPr>
                    <w:sym w:font="Wingdings" w:char="F06F"/>
                  </w:r>
                  <w:r>
                    <w:rPr>
                      <w:sz w:val="22"/>
                      <w:szCs w:val="22"/>
                    </w:rPr>
                    <w:t xml:space="preserve">  </w:t>
                  </w:r>
                  <w:r w:rsidR="009038DF">
                    <w:t xml:space="preserve">Yes </w:t>
                  </w:r>
                  <w:r>
                    <w:t xml:space="preserve"> </w:t>
                  </w:r>
                  <w:r w:rsidRPr="008D76CD">
                    <w:rPr>
                      <w:sz w:val="22"/>
                      <w:szCs w:val="22"/>
                    </w:rPr>
                    <w:sym w:font="Wingdings" w:char="F06F"/>
                  </w:r>
                  <w:r>
                    <w:rPr>
                      <w:sz w:val="22"/>
                      <w:szCs w:val="22"/>
                    </w:rPr>
                    <w:t xml:space="preserve">  </w:t>
                  </w:r>
                  <w:r>
                    <w:t xml:space="preserve"> </w:t>
                  </w:r>
                  <w:r w:rsidR="009038DF">
                    <w:t>No</w:t>
                  </w:r>
                </w:p>
              </w:tc>
              <w:tc>
                <w:tcPr>
                  <w:tcW w:w="10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D955E5" w14:textId="77777777" w:rsidR="00EB12B5" w:rsidRPr="001F5652" w:rsidRDefault="00EB12B5" w:rsidP="00EB12B5">
                  <w:pPr>
                    <w:pStyle w:val="Heading4"/>
                    <w:ind w:left="211"/>
                    <w:outlineLvl w:val="3"/>
                    <w:rPr>
                      <w:lang w:eastAsia="en-GB"/>
                    </w:rPr>
                  </w:pPr>
                  <w:r w:rsidRPr="001F5652">
                    <w:rPr>
                      <w:lang w:eastAsia="en-GB"/>
                    </w:rPr>
                    <w:t>Phone:</w:t>
                  </w:r>
                </w:p>
              </w:tc>
              <w:tc>
                <w:tcPr>
                  <w:tcW w:w="338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C0DF60" w14:textId="77777777" w:rsidR="00EB12B5" w:rsidRDefault="00EB12B5" w:rsidP="00EB12B5">
                  <w:pPr>
                    <w:pStyle w:val="Heading4"/>
                    <w:ind w:left="211"/>
                    <w:outlineLvl w:val="3"/>
                  </w:pPr>
                </w:p>
              </w:tc>
            </w:tr>
            <w:tr w:rsidR="00AD386A" w14:paraId="1346342D" w14:textId="77777777" w:rsidTr="00AD386A">
              <w:trPr>
                <w:trHeight w:val="450"/>
              </w:trPr>
              <w:tc>
                <w:tcPr>
                  <w:tcW w:w="5765" w:type="dxa"/>
                  <w:gridSpan w:val="2"/>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526052" w14:textId="77777777" w:rsidR="00EB12B5" w:rsidRDefault="00EB12B5" w:rsidP="00EB12B5">
                  <w:pPr>
                    <w:pStyle w:val="Heading4"/>
                    <w:ind w:left="211"/>
                    <w:outlineLvl w:val="3"/>
                  </w:pPr>
                </w:p>
              </w:tc>
              <w:tc>
                <w:tcPr>
                  <w:tcW w:w="10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745FEE9" w14:textId="77777777" w:rsidR="00EB12B5" w:rsidRPr="001F5652" w:rsidRDefault="00EB12B5" w:rsidP="00EB12B5">
                  <w:pPr>
                    <w:pStyle w:val="Heading4"/>
                    <w:ind w:left="211"/>
                    <w:outlineLvl w:val="3"/>
                    <w:rPr>
                      <w:lang w:eastAsia="en-GB"/>
                    </w:rPr>
                  </w:pPr>
                  <w:r w:rsidRPr="001F5652">
                    <w:rPr>
                      <w:lang w:eastAsia="en-GB"/>
                    </w:rPr>
                    <w:t>Fax:</w:t>
                  </w:r>
                </w:p>
              </w:tc>
              <w:tc>
                <w:tcPr>
                  <w:tcW w:w="3383"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350F14F" w14:textId="77777777" w:rsidR="00EB12B5" w:rsidRDefault="00EB12B5" w:rsidP="00EB12B5">
                  <w:pPr>
                    <w:pStyle w:val="Heading4"/>
                    <w:ind w:left="211"/>
                    <w:outlineLvl w:val="3"/>
                  </w:pPr>
                </w:p>
              </w:tc>
            </w:tr>
            <w:tr w:rsidR="003C73F5" w14:paraId="2B1B15F4" w14:textId="77777777" w:rsidTr="00AD386A">
              <w:trPr>
                <w:trHeight w:val="403"/>
              </w:trPr>
              <w:tc>
                <w:tcPr>
                  <w:tcW w:w="5765"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74C58F9" w14:textId="77777777" w:rsidR="003C73F5" w:rsidRDefault="003C73F5" w:rsidP="00EB12B5">
                  <w:pPr>
                    <w:pStyle w:val="Heading4"/>
                    <w:ind w:left="211"/>
                    <w:outlineLvl w:val="3"/>
                  </w:pPr>
                  <w:r>
                    <w:t>Report prepared by:</w:t>
                  </w:r>
                </w:p>
              </w:tc>
              <w:tc>
                <w:tcPr>
                  <w:tcW w:w="4442"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6FE0BE5" w14:textId="77777777" w:rsidR="003C73F5" w:rsidRDefault="003C73F5" w:rsidP="00EB12B5">
                  <w:pPr>
                    <w:pStyle w:val="Heading4"/>
                    <w:ind w:left="211"/>
                    <w:outlineLvl w:val="3"/>
                  </w:pPr>
                  <w:r w:rsidRPr="000E3B17">
                    <w:rPr>
                      <w:lang w:eastAsia="en-GB"/>
                    </w:rPr>
                    <w:t>Date report prepared:</w:t>
                  </w:r>
                  <w:r>
                    <w:rPr>
                      <w:lang w:eastAsia="en-GB"/>
                    </w:rPr>
                    <w:t xml:space="preserve"> </w:t>
                  </w:r>
                </w:p>
              </w:tc>
            </w:tr>
          </w:tbl>
          <w:p w14:paraId="4925E93D" w14:textId="2441A47C" w:rsidR="001F5652" w:rsidRPr="001F5652" w:rsidRDefault="001F5652">
            <w:pPr>
              <w:pStyle w:val="Heading3"/>
              <w:outlineLvl w:val="2"/>
              <w:rPr>
                <w:szCs w:val="28"/>
              </w:rPr>
            </w:pPr>
          </w:p>
        </w:tc>
      </w:tr>
    </w:tbl>
    <w:p w14:paraId="6B007A8F" w14:textId="5C09C72D" w:rsidR="008562F6" w:rsidRDefault="00A43B47" w:rsidP="00B13CEC">
      <w:pPr>
        <w:pStyle w:val="Heading3"/>
        <w:ind w:left="-426"/>
      </w:pPr>
      <w:r>
        <w:t>Service information</w:t>
      </w:r>
    </w:p>
    <w:tbl>
      <w:tblPr>
        <w:tblStyle w:val="TableGrid"/>
        <w:tblW w:w="100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126"/>
        <w:gridCol w:w="2835"/>
        <w:gridCol w:w="1559"/>
        <w:gridCol w:w="1554"/>
      </w:tblGrid>
      <w:tr w:rsidR="009D7C5E" w14:paraId="7435628A" w14:textId="77777777" w:rsidTr="00624AFC">
        <w:trPr>
          <w:cnfStyle w:val="100000000000" w:firstRow="1" w:lastRow="0" w:firstColumn="0" w:lastColumn="0" w:oddVBand="0" w:evenVBand="0" w:oddHBand="0" w:evenHBand="0" w:firstRowFirstColumn="0" w:firstRowLastColumn="0" w:lastRowFirstColumn="0" w:lastRowLastColumn="0"/>
        </w:trPr>
        <w:tc>
          <w:tcPr>
            <w:tcW w:w="10060" w:type="dxa"/>
            <w:gridSpan w:val="5"/>
          </w:tcPr>
          <w:p w14:paraId="0C6AB1D8" w14:textId="210EFE5F" w:rsidR="009D7C5E" w:rsidRDefault="009D7C5E" w:rsidP="00EE5316">
            <w:pPr>
              <w:tabs>
                <w:tab w:val="left" w:pos="7620"/>
              </w:tabs>
              <w:rPr>
                <w:b/>
              </w:rPr>
            </w:pPr>
            <w:r>
              <w:rPr>
                <w:b/>
              </w:rPr>
              <w:t xml:space="preserve">Please provide a list of the locations where you provide eye care services </w:t>
            </w:r>
            <w:r>
              <w:t>(or attach list</w:t>
            </w:r>
            <w:r w:rsidRPr="00712E5A">
              <w:t>)</w:t>
            </w:r>
            <w:r w:rsidRPr="00712E5A">
              <w:rPr>
                <w:b/>
              </w:rPr>
              <w:t>:</w:t>
            </w:r>
          </w:p>
        </w:tc>
      </w:tr>
      <w:tr w:rsidR="009D7C5E" w14:paraId="2F0DA408" w14:textId="77777777" w:rsidTr="009D7C5E">
        <w:tc>
          <w:tcPr>
            <w:tcW w:w="1986" w:type="dxa"/>
          </w:tcPr>
          <w:p w14:paraId="3F123561" w14:textId="77777777" w:rsidR="009D7C5E" w:rsidRDefault="009D7C5E" w:rsidP="009D7C5E">
            <w:pPr>
              <w:tabs>
                <w:tab w:val="left" w:pos="7620"/>
              </w:tabs>
              <w:spacing w:after="0" w:line="240" w:lineRule="auto"/>
              <w:jc w:val="center"/>
              <w:rPr>
                <w:b/>
              </w:rPr>
            </w:pPr>
            <w:r>
              <w:rPr>
                <w:b/>
              </w:rPr>
              <w:t>Town/Location</w:t>
            </w:r>
          </w:p>
        </w:tc>
        <w:tc>
          <w:tcPr>
            <w:tcW w:w="2126" w:type="dxa"/>
          </w:tcPr>
          <w:p w14:paraId="38969DC9" w14:textId="77777777" w:rsidR="009D7C5E" w:rsidRDefault="009D7C5E" w:rsidP="009D7C5E">
            <w:pPr>
              <w:tabs>
                <w:tab w:val="left" w:pos="7620"/>
              </w:tabs>
              <w:spacing w:after="0" w:line="240" w:lineRule="auto"/>
              <w:jc w:val="center"/>
              <w:rPr>
                <w:b/>
              </w:rPr>
            </w:pPr>
            <w:r>
              <w:rPr>
                <w:b/>
              </w:rPr>
              <w:t>Facility Name</w:t>
            </w:r>
          </w:p>
        </w:tc>
        <w:tc>
          <w:tcPr>
            <w:tcW w:w="2835" w:type="dxa"/>
          </w:tcPr>
          <w:p w14:paraId="1B0F65C4" w14:textId="31F7822E" w:rsidR="009D7C5E" w:rsidRDefault="009D7C5E" w:rsidP="009D7C5E">
            <w:pPr>
              <w:tabs>
                <w:tab w:val="left" w:pos="7620"/>
              </w:tabs>
              <w:spacing w:after="0" w:line="240" w:lineRule="auto"/>
              <w:jc w:val="center"/>
              <w:rPr>
                <w:b/>
              </w:rPr>
            </w:pPr>
            <w:r>
              <w:rPr>
                <w:b/>
              </w:rPr>
              <w:t>Contact details (including address)</w:t>
            </w:r>
          </w:p>
        </w:tc>
        <w:tc>
          <w:tcPr>
            <w:tcW w:w="1559" w:type="dxa"/>
          </w:tcPr>
          <w:p w14:paraId="2B1E92AE" w14:textId="77777777" w:rsidR="009D7C5E" w:rsidRDefault="009D7C5E" w:rsidP="009D7C5E">
            <w:pPr>
              <w:tabs>
                <w:tab w:val="left" w:pos="7620"/>
              </w:tabs>
              <w:spacing w:after="0" w:line="240" w:lineRule="auto"/>
              <w:jc w:val="center"/>
              <w:rPr>
                <w:b/>
              </w:rPr>
            </w:pPr>
            <w:r>
              <w:rPr>
                <w:b/>
              </w:rPr>
              <w:t>ACCHO</w:t>
            </w:r>
          </w:p>
          <w:p w14:paraId="7BF1806B" w14:textId="4EEDD628" w:rsidR="009D7C5E" w:rsidRDefault="009D7C5E" w:rsidP="009D7C5E">
            <w:pPr>
              <w:tabs>
                <w:tab w:val="left" w:pos="7620"/>
              </w:tabs>
              <w:spacing w:after="0" w:line="240" w:lineRule="auto"/>
              <w:jc w:val="center"/>
              <w:rPr>
                <w:b/>
              </w:rPr>
            </w:pPr>
            <w:r>
              <w:rPr>
                <w:b/>
              </w:rPr>
              <w:t>Yes / No</w:t>
            </w:r>
          </w:p>
        </w:tc>
        <w:tc>
          <w:tcPr>
            <w:tcW w:w="1554" w:type="dxa"/>
          </w:tcPr>
          <w:p w14:paraId="1A3E2C67" w14:textId="77777777" w:rsidR="009D7C5E" w:rsidRDefault="009D7C5E" w:rsidP="009D7C5E">
            <w:pPr>
              <w:tabs>
                <w:tab w:val="left" w:pos="7620"/>
              </w:tabs>
              <w:spacing w:after="0" w:line="240" w:lineRule="auto"/>
              <w:jc w:val="center"/>
              <w:rPr>
                <w:b/>
              </w:rPr>
            </w:pPr>
            <w:r>
              <w:rPr>
                <w:b/>
              </w:rPr>
              <w:t>VOS</w:t>
            </w:r>
          </w:p>
          <w:p w14:paraId="38BFBEF6" w14:textId="5E3A37EB" w:rsidR="009D7C5E" w:rsidRDefault="009D7C5E" w:rsidP="009D7C5E">
            <w:pPr>
              <w:tabs>
                <w:tab w:val="left" w:pos="7620"/>
              </w:tabs>
              <w:spacing w:after="0" w:line="240" w:lineRule="auto"/>
              <w:jc w:val="center"/>
              <w:rPr>
                <w:b/>
              </w:rPr>
            </w:pPr>
            <w:r>
              <w:rPr>
                <w:b/>
              </w:rPr>
              <w:t>Yes / No</w:t>
            </w:r>
          </w:p>
        </w:tc>
      </w:tr>
      <w:tr w:rsidR="009D7C5E" w14:paraId="6B325E85" w14:textId="77777777" w:rsidTr="009D7C5E">
        <w:tc>
          <w:tcPr>
            <w:tcW w:w="1986" w:type="dxa"/>
          </w:tcPr>
          <w:p w14:paraId="395A9761" w14:textId="77777777" w:rsidR="009D7C5E" w:rsidRDefault="009D7C5E" w:rsidP="00EE5316">
            <w:pPr>
              <w:tabs>
                <w:tab w:val="left" w:pos="7620"/>
              </w:tabs>
              <w:rPr>
                <w:b/>
              </w:rPr>
            </w:pPr>
          </w:p>
          <w:p w14:paraId="636E4139" w14:textId="77777777" w:rsidR="009D7C5E" w:rsidRDefault="009D7C5E" w:rsidP="00EE5316">
            <w:pPr>
              <w:tabs>
                <w:tab w:val="left" w:pos="7620"/>
              </w:tabs>
              <w:rPr>
                <w:b/>
              </w:rPr>
            </w:pPr>
          </w:p>
        </w:tc>
        <w:tc>
          <w:tcPr>
            <w:tcW w:w="2126" w:type="dxa"/>
          </w:tcPr>
          <w:p w14:paraId="17C91182" w14:textId="77777777" w:rsidR="009D7C5E" w:rsidRPr="00BB4C1B" w:rsidRDefault="009D7C5E" w:rsidP="00BB4C1B">
            <w:pPr>
              <w:tabs>
                <w:tab w:val="left" w:pos="7620"/>
              </w:tabs>
              <w:rPr>
                <w:b/>
              </w:rPr>
            </w:pPr>
          </w:p>
        </w:tc>
        <w:tc>
          <w:tcPr>
            <w:tcW w:w="2835" w:type="dxa"/>
          </w:tcPr>
          <w:p w14:paraId="17B16DFD" w14:textId="77777777" w:rsidR="009D7C5E" w:rsidRDefault="009D7C5E" w:rsidP="00EE5316">
            <w:pPr>
              <w:tabs>
                <w:tab w:val="left" w:pos="7620"/>
              </w:tabs>
              <w:rPr>
                <w:b/>
              </w:rPr>
            </w:pPr>
          </w:p>
        </w:tc>
        <w:tc>
          <w:tcPr>
            <w:tcW w:w="1559" w:type="dxa"/>
          </w:tcPr>
          <w:p w14:paraId="5F1DFA83" w14:textId="77777777" w:rsidR="009D7C5E" w:rsidRDefault="009D7C5E" w:rsidP="00BB4C1B">
            <w:pPr>
              <w:tabs>
                <w:tab w:val="left" w:pos="7620"/>
              </w:tabs>
              <w:rPr>
                <w:b/>
              </w:rPr>
            </w:pPr>
          </w:p>
        </w:tc>
        <w:tc>
          <w:tcPr>
            <w:tcW w:w="1554" w:type="dxa"/>
          </w:tcPr>
          <w:p w14:paraId="0CD53A83" w14:textId="7AD882C7" w:rsidR="009D7C5E" w:rsidRDefault="009D7C5E" w:rsidP="00BB4C1B">
            <w:pPr>
              <w:tabs>
                <w:tab w:val="left" w:pos="7620"/>
              </w:tabs>
              <w:rPr>
                <w:b/>
              </w:rPr>
            </w:pPr>
          </w:p>
        </w:tc>
      </w:tr>
      <w:tr w:rsidR="009D7C5E" w14:paraId="6014574C" w14:textId="77777777" w:rsidTr="009D7C5E">
        <w:tc>
          <w:tcPr>
            <w:tcW w:w="1986" w:type="dxa"/>
          </w:tcPr>
          <w:p w14:paraId="06611798" w14:textId="77777777" w:rsidR="009D7C5E" w:rsidRDefault="009D7C5E" w:rsidP="00F64D19">
            <w:pPr>
              <w:tabs>
                <w:tab w:val="left" w:pos="7620"/>
              </w:tabs>
              <w:rPr>
                <w:rStyle w:val="CommentReference"/>
              </w:rPr>
            </w:pPr>
          </w:p>
          <w:p w14:paraId="55D2DEAF" w14:textId="77777777" w:rsidR="009D7C5E" w:rsidRDefault="009D7C5E" w:rsidP="00F64D19">
            <w:pPr>
              <w:tabs>
                <w:tab w:val="left" w:pos="7620"/>
              </w:tabs>
              <w:rPr>
                <w:rStyle w:val="CommentReference"/>
              </w:rPr>
            </w:pPr>
          </w:p>
        </w:tc>
        <w:tc>
          <w:tcPr>
            <w:tcW w:w="2126" w:type="dxa"/>
          </w:tcPr>
          <w:p w14:paraId="15B5CFD2" w14:textId="77777777" w:rsidR="009D7C5E" w:rsidRPr="00BB4C1B" w:rsidRDefault="009D7C5E" w:rsidP="00BB4C1B">
            <w:pPr>
              <w:tabs>
                <w:tab w:val="left" w:pos="7620"/>
              </w:tabs>
              <w:rPr>
                <w:b/>
              </w:rPr>
            </w:pPr>
          </w:p>
        </w:tc>
        <w:tc>
          <w:tcPr>
            <w:tcW w:w="2835" w:type="dxa"/>
          </w:tcPr>
          <w:p w14:paraId="7AF26282" w14:textId="77777777" w:rsidR="009D7C5E" w:rsidRPr="00BB4C1B" w:rsidRDefault="009D7C5E" w:rsidP="00BB4C1B">
            <w:pPr>
              <w:tabs>
                <w:tab w:val="left" w:pos="7620"/>
              </w:tabs>
              <w:rPr>
                <w:b/>
              </w:rPr>
            </w:pPr>
          </w:p>
        </w:tc>
        <w:tc>
          <w:tcPr>
            <w:tcW w:w="1559" w:type="dxa"/>
          </w:tcPr>
          <w:p w14:paraId="1F66B9B4" w14:textId="77777777" w:rsidR="009D7C5E" w:rsidRPr="00BB4C1B" w:rsidRDefault="009D7C5E" w:rsidP="00BB4C1B">
            <w:pPr>
              <w:tabs>
                <w:tab w:val="left" w:pos="7620"/>
              </w:tabs>
              <w:rPr>
                <w:b/>
              </w:rPr>
            </w:pPr>
          </w:p>
        </w:tc>
        <w:tc>
          <w:tcPr>
            <w:tcW w:w="1554" w:type="dxa"/>
          </w:tcPr>
          <w:p w14:paraId="3FBA1069" w14:textId="1C2054ED" w:rsidR="009D7C5E" w:rsidRPr="00BB4C1B" w:rsidRDefault="009D7C5E" w:rsidP="00BB4C1B">
            <w:pPr>
              <w:tabs>
                <w:tab w:val="left" w:pos="7620"/>
              </w:tabs>
              <w:rPr>
                <w:b/>
              </w:rPr>
            </w:pPr>
          </w:p>
        </w:tc>
      </w:tr>
      <w:tr w:rsidR="009D7C5E" w14:paraId="30B97F74" w14:textId="77777777" w:rsidTr="009D7C5E">
        <w:tc>
          <w:tcPr>
            <w:tcW w:w="1986" w:type="dxa"/>
          </w:tcPr>
          <w:p w14:paraId="0765DF92" w14:textId="77777777" w:rsidR="009D7C5E" w:rsidRDefault="009D7C5E" w:rsidP="00F64D19">
            <w:pPr>
              <w:tabs>
                <w:tab w:val="left" w:pos="7620"/>
              </w:tabs>
              <w:rPr>
                <w:rStyle w:val="CommentReference"/>
              </w:rPr>
            </w:pPr>
          </w:p>
          <w:p w14:paraId="6A3E9929" w14:textId="77777777" w:rsidR="009D7C5E" w:rsidRDefault="009D7C5E" w:rsidP="00F64D19">
            <w:pPr>
              <w:tabs>
                <w:tab w:val="left" w:pos="7620"/>
              </w:tabs>
              <w:rPr>
                <w:rStyle w:val="CommentReference"/>
              </w:rPr>
            </w:pPr>
          </w:p>
        </w:tc>
        <w:tc>
          <w:tcPr>
            <w:tcW w:w="2126" w:type="dxa"/>
          </w:tcPr>
          <w:p w14:paraId="7E86B1C7" w14:textId="77777777" w:rsidR="009D7C5E" w:rsidRPr="00BB4C1B" w:rsidRDefault="009D7C5E" w:rsidP="00BB4C1B">
            <w:pPr>
              <w:tabs>
                <w:tab w:val="left" w:pos="7620"/>
              </w:tabs>
              <w:rPr>
                <w:b/>
              </w:rPr>
            </w:pPr>
          </w:p>
        </w:tc>
        <w:tc>
          <w:tcPr>
            <w:tcW w:w="2835" w:type="dxa"/>
          </w:tcPr>
          <w:p w14:paraId="105F111D" w14:textId="77777777" w:rsidR="009D7C5E" w:rsidRPr="00BB4C1B" w:rsidRDefault="009D7C5E" w:rsidP="00BB4C1B">
            <w:pPr>
              <w:tabs>
                <w:tab w:val="left" w:pos="7620"/>
              </w:tabs>
              <w:rPr>
                <w:b/>
              </w:rPr>
            </w:pPr>
          </w:p>
        </w:tc>
        <w:tc>
          <w:tcPr>
            <w:tcW w:w="1559" w:type="dxa"/>
          </w:tcPr>
          <w:p w14:paraId="62C60306" w14:textId="77777777" w:rsidR="009D7C5E" w:rsidRPr="00BB4C1B" w:rsidRDefault="009D7C5E" w:rsidP="00BB4C1B">
            <w:pPr>
              <w:tabs>
                <w:tab w:val="left" w:pos="7620"/>
              </w:tabs>
              <w:rPr>
                <w:b/>
              </w:rPr>
            </w:pPr>
          </w:p>
        </w:tc>
        <w:tc>
          <w:tcPr>
            <w:tcW w:w="1554" w:type="dxa"/>
          </w:tcPr>
          <w:p w14:paraId="2A2035B7" w14:textId="42EEEB4F" w:rsidR="009D7C5E" w:rsidRPr="00BB4C1B" w:rsidRDefault="009D7C5E" w:rsidP="00BB4C1B">
            <w:pPr>
              <w:tabs>
                <w:tab w:val="left" w:pos="7620"/>
              </w:tabs>
              <w:rPr>
                <w:b/>
              </w:rPr>
            </w:pPr>
          </w:p>
        </w:tc>
      </w:tr>
      <w:tr w:rsidR="009D7C5E" w14:paraId="55FB0F09" w14:textId="77777777" w:rsidTr="009D7C5E">
        <w:tc>
          <w:tcPr>
            <w:tcW w:w="1986" w:type="dxa"/>
          </w:tcPr>
          <w:p w14:paraId="575B540A" w14:textId="77777777" w:rsidR="009D7C5E" w:rsidRDefault="009D7C5E" w:rsidP="00F64D19">
            <w:pPr>
              <w:tabs>
                <w:tab w:val="left" w:pos="7620"/>
              </w:tabs>
              <w:rPr>
                <w:rStyle w:val="CommentReference"/>
              </w:rPr>
            </w:pPr>
          </w:p>
          <w:p w14:paraId="65B3E7BC" w14:textId="77777777" w:rsidR="009D7C5E" w:rsidRDefault="009D7C5E" w:rsidP="00F64D19">
            <w:pPr>
              <w:tabs>
                <w:tab w:val="left" w:pos="7620"/>
              </w:tabs>
              <w:rPr>
                <w:rStyle w:val="CommentReference"/>
              </w:rPr>
            </w:pPr>
          </w:p>
        </w:tc>
        <w:tc>
          <w:tcPr>
            <w:tcW w:w="2126" w:type="dxa"/>
          </w:tcPr>
          <w:p w14:paraId="41CE0AE9" w14:textId="77777777" w:rsidR="009D7C5E" w:rsidRPr="00BB4C1B" w:rsidRDefault="009D7C5E" w:rsidP="00BB4C1B">
            <w:pPr>
              <w:tabs>
                <w:tab w:val="left" w:pos="7620"/>
              </w:tabs>
              <w:rPr>
                <w:b/>
              </w:rPr>
            </w:pPr>
          </w:p>
        </w:tc>
        <w:tc>
          <w:tcPr>
            <w:tcW w:w="2835" w:type="dxa"/>
          </w:tcPr>
          <w:p w14:paraId="188570E7" w14:textId="77777777" w:rsidR="009D7C5E" w:rsidRPr="00BB4C1B" w:rsidRDefault="009D7C5E" w:rsidP="00BB4C1B">
            <w:pPr>
              <w:tabs>
                <w:tab w:val="left" w:pos="7620"/>
              </w:tabs>
              <w:rPr>
                <w:b/>
              </w:rPr>
            </w:pPr>
          </w:p>
        </w:tc>
        <w:tc>
          <w:tcPr>
            <w:tcW w:w="1559" w:type="dxa"/>
          </w:tcPr>
          <w:p w14:paraId="76D68E7B" w14:textId="77777777" w:rsidR="009D7C5E" w:rsidRPr="00BB4C1B" w:rsidRDefault="009D7C5E" w:rsidP="00BB4C1B">
            <w:pPr>
              <w:tabs>
                <w:tab w:val="left" w:pos="7620"/>
              </w:tabs>
              <w:rPr>
                <w:b/>
              </w:rPr>
            </w:pPr>
          </w:p>
        </w:tc>
        <w:tc>
          <w:tcPr>
            <w:tcW w:w="1554" w:type="dxa"/>
          </w:tcPr>
          <w:p w14:paraId="524902BE" w14:textId="616EE866" w:rsidR="009D7C5E" w:rsidRPr="00BB4C1B" w:rsidRDefault="009D7C5E" w:rsidP="00BB4C1B">
            <w:pPr>
              <w:tabs>
                <w:tab w:val="left" w:pos="7620"/>
              </w:tabs>
              <w:rPr>
                <w:b/>
              </w:rPr>
            </w:pPr>
          </w:p>
        </w:tc>
      </w:tr>
      <w:tr w:rsidR="009D7C5E" w14:paraId="47F59E4F" w14:textId="77777777" w:rsidTr="009D7C5E">
        <w:tc>
          <w:tcPr>
            <w:tcW w:w="1986" w:type="dxa"/>
          </w:tcPr>
          <w:p w14:paraId="1B7CA836" w14:textId="77777777" w:rsidR="009D7C5E" w:rsidRDefault="009D7C5E" w:rsidP="00F64D19">
            <w:pPr>
              <w:tabs>
                <w:tab w:val="left" w:pos="7620"/>
              </w:tabs>
              <w:rPr>
                <w:rStyle w:val="CommentReference"/>
              </w:rPr>
            </w:pPr>
          </w:p>
          <w:p w14:paraId="184DCE3A" w14:textId="77777777" w:rsidR="009D7C5E" w:rsidRDefault="009D7C5E" w:rsidP="00F64D19">
            <w:pPr>
              <w:tabs>
                <w:tab w:val="left" w:pos="7620"/>
              </w:tabs>
              <w:rPr>
                <w:rStyle w:val="CommentReference"/>
              </w:rPr>
            </w:pPr>
          </w:p>
        </w:tc>
        <w:tc>
          <w:tcPr>
            <w:tcW w:w="2126" w:type="dxa"/>
          </w:tcPr>
          <w:p w14:paraId="7BED39CB" w14:textId="77777777" w:rsidR="009D7C5E" w:rsidRPr="00BB4C1B" w:rsidRDefault="009D7C5E" w:rsidP="00BB4C1B">
            <w:pPr>
              <w:tabs>
                <w:tab w:val="left" w:pos="7620"/>
              </w:tabs>
              <w:rPr>
                <w:b/>
              </w:rPr>
            </w:pPr>
          </w:p>
        </w:tc>
        <w:tc>
          <w:tcPr>
            <w:tcW w:w="2835" w:type="dxa"/>
          </w:tcPr>
          <w:p w14:paraId="56CF1FD3" w14:textId="77777777" w:rsidR="009D7C5E" w:rsidRPr="00BB4C1B" w:rsidRDefault="009D7C5E" w:rsidP="00BB4C1B">
            <w:pPr>
              <w:tabs>
                <w:tab w:val="left" w:pos="7620"/>
              </w:tabs>
              <w:rPr>
                <w:b/>
              </w:rPr>
            </w:pPr>
          </w:p>
        </w:tc>
        <w:tc>
          <w:tcPr>
            <w:tcW w:w="1559" w:type="dxa"/>
          </w:tcPr>
          <w:p w14:paraId="479B05D0" w14:textId="77777777" w:rsidR="009D7C5E" w:rsidRPr="00BB4C1B" w:rsidRDefault="009D7C5E" w:rsidP="00BB4C1B">
            <w:pPr>
              <w:tabs>
                <w:tab w:val="left" w:pos="7620"/>
              </w:tabs>
              <w:rPr>
                <w:b/>
              </w:rPr>
            </w:pPr>
          </w:p>
        </w:tc>
        <w:tc>
          <w:tcPr>
            <w:tcW w:w="1554" w:type="dxa"/>
          </w:tcPr>
          <w:p w14:paraId="6304BDE3" w14:textId="20250770" w:rsidR="009D7C5E" w:rsidRPr="00BB4C1B" w:rsidRDefault="009D7C5E" w:rsidP="00BB4C1B">
            <w:pPr>
              <w:tabs>
                <w:tab w:val="left" w:pos="7620"/>
              </w:tabs>
              <w:rPr>
                <w:b/>
              </w:rPr>
            </w:pPr>
          </w:p>
        </w:tc>
      </w:tr>
      <w:tr w:rsidR="009D7C5E" w14:paraId="3E250E5B" w14:textId="77777777" w:rsidTr="009D7C5E">
        <w:tc>
          <w:tcPr>
            <w:tcW w:w="1986" w:type="dxa"/>
          </w:tcPr>
          <w:p w14:paraId="34C7054E" w14:textId="77777777" w:rsidR="009D7C5E" w:rsidRDefault="009D7C5E" w:rsidP="00F64D19">
            <w:pPr>
              <w:tabs>
                <w:tab w:val="left" w:pos="7620"/>
              </w:tabs>
              <w:rPr>
                <w:rStyle w:val="CommentReference"/>
              </w:rPr>
            </w:pPr>
          </w:p>
          <w:p w14:paraId="52235B8C" w14:textId="77777777" w:rsidR="009D7C5E" w:rsidRDefault="009D7C5E" w:rsidP="00F64D19">
            <w:pPr>
              <w:tabs>
                <w:tab w:val="left" w:pos="7620"/>
              </w:tabs>
              <w:rPr>
                <w:rStyle w:val="CommentReference"/>
              </w:rPr>
            </w:pPr>
          </w:p>
        </w:tc>
        <w:tc>
          <w:tcPr>
            <w:tcW w:w="2126" w:type="dxa"/>
          </w:tcPr>
          <w:p w14:paraId="317BFE60" w14:textId="77777777" w:rsidR="009D7C5E" w:rsidRPr="00BB4C1B" w:rsidRDefault="009D7C5E" w:rsidP="00BB4C1B">
            <w:pPr>
              <w:tabs>
                <w:tab w:val="left" w:pos="7620"/>
              </w:tabs>
              <w:rPr>
                <w:b/>
              </w:rPr>
            </w:pPr>
          </w:p>
        </w:tc>
        <w:tc>
          <w:tcPr>
            <w:tcW w:w="2835" w:type="dxa"/>
          </w:tcPr>
          <w:p w14:paraId="7CDA6DA8" w14:textId="77777777" w:rsidR="009D7C5E" w:rsidRPr="00BB4C1B" w:rsidRDefault="009D7C5E" w:rsidP="00BB4C1B">
            <w:pPr>
              <w:tabs>
                <w:tab w:val="left" w:pos="7620"/>
              </w:tabs>
              <w:rPr>
                <w:b/>
              </w:rPr>
            </w:pPr>
          </w:p>
        </w:tc>
        <w:tc>
          <w:tcPr>
            <w:tcW w:w="1559" w:type="dxa"/>
          </w:tcPr>
          <w:p w14:paraId="6C39BCD1" w14:textId="77777777" w:rsidR="009D7C5E" w:rsidRPr="00BB4C1B" w:rsidRDefault="009D7C5E" w:rsidP="00BB4C1B">
            <w:pPr>
              <w:tabs>
                <w:tab w:val="left" w:pos="7620"/>
              </w:tabs>
              <w:rPr>
                <w:b/>
              </w:rPr>
            </w:pPr>
          </w:p>
        </w:tc>
        <w:tc>
          <w:tcPr>
            <w:tcW w:w="1554" w:type="dxa"/>
          </w:tcPr>
          <w:p w14:paraId="62ADBC7E" w14:textId="213AEA42" w:rsidR="009D7C5E" w:rsidRPr="00BB4C1B" w:rsidRDefault="009D7C5E" w:rsidP="00BB4C1B">
            <w:pPr>
              <w:tabs>
                <w:tab w:val="left" w:pos="7620"/>
              </w:tabs>
              <w:rPr>
                <w:b/>
              </w:rPr>
            </w:pPr>
          </w:p>
        </w:tc>
      </w:tr>
    </w:tbl>
    <w:p w14:paraId="2EA49812" w14:textId="77777777" w:rsidR="005A410B" w:rsidRDefault="005A410B" w:rsidP="00BB4C1B">
      <w:pPr>
        <w:pStyle w:val="Heading3"/>
      </w:pPr>
    </w:p>
    <w:p w14:paraId="7B6AAA4D" w14:textId="77777777" w:rsidR="005A410B" w:rsidRDefault="005A410B">
      <w:pPr>
        <w:adjustRightInd/>
        <w:snapToGrid/>
        <w:spacing w:after="0" w:line="240" w:lineRule="auto"/>
        <w:rPr>
          <w:rFonts w:asciiTheme="majorHAnsi" w:hAnsiTheme="majorHAnsi" w:cstheme="majorHAnsi"/>
          <w:b/>
          <w:bCs/>
          <w:color w:val="F47920" w:themeColor="background2"/>
          <w:sz w:val="24"/>
          <w:szCs w:val="26"/>
        </w:rPr>
      </w:pPr>
      <w:r>
        <w:br w:type="page"/>
      </w:r>
    </w:p>
    <w:p w14:paraId="3771F4CA" w14:textId="77777777" w:rsidR="00AD386A" w:rsidRDefault="00AD386A" w:rsidP="002449F3">
      <w:pPr>
        <w:pStyle w:val="Heading3"/>
      </w:pPr>
      <w:bookmarkStart w:id="2" w:name="_Hlk496774636"/>
    </w:p>
    <w:p w14:paraId="46143BEA" w14:textId="09AE3D4F" w:rsidR="00BB4C1B" w:rsidRDefault="002449F3" w:rsidP="002449F3">
      <w:pPr>
        <w:pStyle w:val="Heading3"/>
      </w:pPr>
      <w:r>
        <w:t>Equipment Inventory</w:t>
      </w:r>
      <w:r w:rsidR="009038DF">
        <w:t xml:space="preserve"> </w:t>
      </w:r>
      <w:r w:rsidR="0002215C">
        <w:t>–</w:t>
      </w:r>
      <w:r w:rsidR="009038DF">
        <w:t xml:space="preserve"> Portable</w:t>
      </w:r>
    </w:p>
    <w:tbl>
      <w:tblPr>
        <w:tblStyle w:val="TableGrid"/>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01"/>
        <w:gridCol w:w="1554"/>
      </w:tblGrid>
      <w:tr w:rsidR="00867ADE" w14:paraId="664EA3B9" w14:textId="77777777" w:rsidTr="00A737F0">
        <w:trPr>
          <w:cnfStyle w:val="100000000000" w:firstRow="1" w:lastRow="0" w:firstColumn="0" w:lastColumn="0" w:oddVBand="0" w:evenVBand="0" w:oddHBand="0" w:evenHBand="0" w:firstRowFirstColumn="0" w:firstRowLastColumn="0" w:lastRowFirstColumn="0" w:lastRowLastColumn="0"/>
        </w:trPr>
        <w:tc>
          <w:tcPr>
            <w:tcW w:w="9204" w:type="dxa"/>
            <w:gridSpan w:val="3"/>
          </w:tcPr>
          <w:p w14:paraId="3950A820" w14:textId="77777777" w:rsidR="00867ADE" w:rsidRDefault="00867ADE" w:rsidP="00A737F0">
            <w:pPr>
              <w:rPr>
                <w:b/>
              </w:rPr>
            </w:pPr>
            <w:bookmarkStart w:id="3" w:name="_Hlk499734859"/>
            <w:r w:rsidRPr="002449F3">
              <w:rPr>
                <w:b/>
              </w:rPr>
              <w:t xml:space="preserve">Please list </w:t>
            </w:r>
            <w:r>
              <w:rPr>
                <w:b/>
              </w:rPr>
              <w:t>the portable eye care equipment that you take to each location:</w:t>
            </w:r>
          </w:p>
        </w:tc>
      </w:tr>
      <w:tr w:rsidR="00867ADE" w14:paraId="03104FD5" w14:textId="77777777" w:rsidTr="00867ADE">
        <w:tc>
          <w:tcPr>
            <w:tcW w:w="5949" w:type="dxa"/>
          </w:tcPr>
          <w:p w14:paraId="71EBD0B6" w14:textId="77777777" w:rsidR="00867ADE" w:rsidRPr="00C00BD3" w:rsidRDefault="00867ADE" w:rsidP="00A737F0">
            <w:pPr>
              <w:rPr>
                <w:b/>
              </w:rPr>
            </w:pPr>
            <w:bookmarkStart w:id="4" w:name="_Hlk499734836"/>
            <w:r w:rsidRPr="00C00BD3">
              <w:rPr>
                <w:b/>
              </w:rPr>
              <w:t xml:space="preserve">Equipment </w:t>
            </w:r>
          </w:p>
        </w:tc>
        <w:tc>
          <w:tcPr>
            <w:tcW w:w="1701" w:type="dxa"/>
          </w:tcPr>
          <w:p w14:paraId="7EB2D485" w14:textId="77777777" w:rsidR="00867ADE" w:rsidRPr="00C00BD3" w:rsidRDefault="00867ADE" w:rsidP="00A737F0">
            <w:pPr>
              <w:jc w:val="center"/>
              <w:rPr>
                <w:b/>
              </w:rPr>
            </w:pPr>
            <w:r w:rsidRPr="00C00BD3">
              <w:rPr>
                <w:b/>
              </w:rPr>
              <w:t>Y</w:t>
            </w:r>
            <w:r>
              <w:rPr>
                <w:b/>
              </w:rPr>
              <w:t>es</w:t>
            </w:r>
            <w:r w:rsidRPr="00C00BD3">
              <w:rPr>
                <w:b/>
              </w:rPr>
              <w:t xml:space="preserve"> / N</w:t>
            </w:r>
            <w:r>
              <w:rPr>
                <w:b/>
              </w:rPr>
              <w:t>o</w:t>
            </w:r>
          </w:p>
        </w:tc>
        <w:tc>
          <w:tcPr>
            <w:tcW w:w="1554" w:type="dxa"/>
          </w:tcPr>
          <w:p w14:paraId="2D8FDCA4" w14:textId="3B438845" w:rsidR="00867ADE" w:rsidRPr="00C00BD3" w:rsidRDefault="00867ADE" w:rsidP="00A737F0">
            <w:pPr>
              <w:jc w:val="center"/>
              <w:rPr>
                <w:b/>
              </w:rPr>
            </w:pPr>
            <w:r w:rsidRPr="00C00BD3">
              <w:rPr>
                <w:b/>
              </w:rPr>
              <w:t>Model</w:t>
            </w:r>
            <w:r>
              <w:rPr>
                <w:b/>
              </w:rPr>
              <w:t>/Type</w:t>
            </w:r>
          </w:p>
        </w:tc>
      </w:tr>
      <w:tr w:rsidR="00867ADE" w14:paraId="3235B958" w14:textId="77777777" w:rsidTr="00867ADE">
        <w:tc>
          <w:tcPr>
            <w:tcW w:w="5949" w:type="dxa"/>
          </w:tcPr>
          <w:p w14:paraId="23D34019" w14:textId="314D57AE" w:rsidR="00867ADE" w:rsidRPr="00E87A13" w:rsidRDefault="00867ADE" w:rsidP="00A737F0">
            <w:r w:rsidRPr="00E87A13">
              <w:t xml:space="preserve"> </w:t>
            </w:r>
            <w:r>
              <w:t>Trial set</w:t>
            </w:r>
          </w:p>
          <w:p w14:paraId="7A4ECEE1" w14:textId="77777777" w:rsidR="00867ADE" w:rsidRPr="00E87A13" w:rsidRDefault="00867ADE" w:rsidP="00A737F0"/>
        </w:tc>
        <w:tc>
          <w:tcPr>
            <w:tcW w:w="1701" w:type="dxa"/>
          </w:tcPr>
          <w:p w14:paraId="3C638FBD" w14:textId="77777777" w:rsidR="00867ADE" w:rsidRPr="00C00BD3" w:rsidRDefault="00867ADE" w:rsidP="00A737F0">
            <w:pPr>
              <w:rPr>
                <w:b/>
              </w:rPr>
            </w:pPr>
          </w:p>
        </w:tc>
        <w:tc>
          <w:tcPr>
            <w:tcW w:w="1554" w:type="dxa"/>
          </w:tcPr>
          <w:p w14:paraId="528E2531" w14:textId="77777777" w:rsidR="00867ADE" w:rsidRPr="00C00BD3" w:rsidRDefault="00867ADE" w:rsidP="00A737F0">
            <w:pPr>
              <w:rPr>
                <w:b/>
              </w:rPr>
            </w:pPr>
          </w:p>
        </w:tc>
      </w:tr>
      <w:tr w:rsidR="00867ADE" w14:paraId="1CF8075C" w14:textId="77777777" w:rsidTr="00867ADE">
        <w:tc>
          <w:tcPr>
            <w:tcW w:w="5949" w:type="dxa"/>
          </w:tcPr>
          <w:p w14:paraId="52143810" w14:textId="291E4FF2" w:rsidR="00867ADE" w:rsidRPr="00E87A13" w:rsidRDefault="00867ADE" w:rsidP="00A737F0">
            <w:r w:rsidRPr="00E87A13">
              <w:t xml:space="preserve"> </w:t>
            </w:r>
            <w:r>
              <w:t>Trial frame</w:t>
            </w:r>
          </w:p>
          <w:p w14:paraId="6CB7A882" w14:textId="77777777" w:rsidR="00867ADE" w:rsidRPr="00E87A13" w:rsidRDefault="00867ADE" w:rsidP="00A737F0"/>
        </w:tc>
        <w:tc>
          <w:tcPr>
            <w:tcW w:w="1701" w:type="dxa"/>
          </w:tcPr>
          <w:p w14:paraId="5CC8763D" w14:textId="77777777" w:rsidR="00867ADE" w:rsidRPr="00C00BD3" w:rsidRDefault="00867ADE" w:rsidP="00A737F0">
            <w:pPr>
              <w:rPr>
                <w:b/>
              </w:rPr>
            </w:pPr>
          </w:p>
        </w:tc>
        <w:tc>
          <w:tcPr>
            <w:tcW w:w="1554" w:type="dxa"/>
          </w:tcPr>
          <w:p w14:paraId="116CFB79" w14:textId="77777777" w:rsidR="00867ADE" w:rsidRPr="00C00BD3" w:rsidRDefault="00867ADE" w:rsidP="00A737F0">
            <w:pPr>
              <w:rPr>
                <w:b/>
              </w:rPr>
            </w:pPr>
          </w:p>
        </w:tc>
      </w:tr>
      <w:tr w:rsidR="00867ADE" w14:paraId="0C42A4FE" w14:textId="77777777" w:rsidTr="00867ADE">
        <w:tc>
          <w:tcPr>
            <w:tcW w:w="5949" w:type="dxa"/>
          </w:tcPr>
          <w:p w14:paraId="723F02F3" w14:textId="408053F8" w:rsidR="00867ADE" w:rsidRPr="00E87A13" w:rsidRDefault="00867ADE" w:rsidP="00A737F0">
            <w:r w:rsidRPr="00E87A13">
              <w:t xml:space="preserve"> </w:t>
            </w:r>
            <w:r>
              <w:t>Tonometer</w:t>
            </w:r>
          </w:p>
          <w:p w14:paraId="76611CC2" w14:textId="77777777" w:rsidR="00867ADE" w:rsidRPr="00E87A13" w:rsidRDefault="00867ADE" w:rsidP="00A737F0"/>
        </w:tc>
        <w:tc>
          <w:tcPr>
            <w:tcW w:w="1701" w:type="dxa"/>
          </w:tcPr>
          <w:p w14:paraId="069941AE" w14:textId="77777777" w:rsidR="00867ADE" w:rsidRPr="00C00BD3" w:rsidRDefault="00867ADE" w:rsidP="00A737F0">
            <w:pPr>
              <w:rPr>
                <w:b/>
              </w:rPr>
            </w:pPr>
          </w:p>
        </w:tc>
        <w:tc>
          <w:tcPr>
            <w:tcW w:w="1554" w:type="dxa"/>
          </w:tcPr>
          <w:p w14:paraId="407965C9" w14:textId="77777777" w:rsidR="00867ADE" w:rsidRPr="00C00BD3" w:rsidRDefault="00867ADE" w:rsidP="00A737F0">
            <w:pPr>
              <w:rPr>
                <w:b/>
              </w:rPr>
            </w:pPr>
          </w:p>
        </w:tc>
      </w:tr>
      <w:tr w:rsidR="00867ADE" w14:paraId="1961C8C3" w14:textId="77777777" w:rsidTr="00867ADE">
        <w:tc>
          <w:tcPr>
            <w:tcW w:w="5949" w:type="dxa"/>
          </w:tcPr>
          <w:p w14:paraId="73C056FF" w14:textId="310835D1" w:rsidR="00867ADE" w:rsidRPr="00E87A13" w:rsidRDefault="00867ADE" w:rsidP="00A737F0">
            <w:r w:rsidRPr="00E87A13">
              <w:t xml:space="preserve"> </w:t>
            </w:r>
            <w:r>
              <w:t>Slit lamp</w:t>
            </w:r>
          </w:p>
          <w:p w14:paraId="34D673B7" w14:textId="77777777" w:rsidR="00867ADE" w:rsidRPr="00E87A13" w:rsidRDefault="00867ADE" w:rsidP="00A737F0"/>
        </w:tc>
        <w:tc>
          <w:tcPr>
            <w:tcW w:w="1701" w:type="dxa"/>
          </w:tcPr>
          <w:p w14:paraId="22220FB8" w14:textId="77777777" w:rsidR="00867ADE" w:rsidRPr="00C00BD3" w:rsidRDefault="00867ADE" w:rsidP="00A737F0">
            <w:pPr>
              <w:rPr>
                <w:b/>
              </w:rPr>
            </w:pPr>
          </w:p>
        </w:tc>
        <w:tc>
          <w:tcPr>
            <w:tcW w:w="1554" w:type="dxa"/>
          </w:tcPr>
          <w:p w14:paraId="0FC1D053" w14:textId="77777777" w:rsidR="00867ADE" w:rsidRPr="00C00BD3" w:rsidRDefault="00867ADE" w:rsidP="00A737F0">
            <w:pPr>
              <w:rPr>
                <w:b/>
              </w:rPr>
            </w:pPr>
          </w:p>
        </w:tc>
      </w:tr>
      <w:tr w:rsidR="00867ADE" w14:paraId="55CD30AC" w14:textId="77777777" w:rsidTr="00867ADE">
        <w:tc>
          <w:tcPr>
            <w:tcW w:w="5949" w:type="dxa"/>
          </w:tcPr>
          <w:p w14:paraId="575F94B0" w14:textId="58D4D2B8" w:rsidR="00867ADE" w:rsidRPr="00E87A13" w:rsidRDefault="00867ADE" w:rsidP="00A737F0">
            <w:r w:rsidRPr="00E87A13">
              <w:t xml:space="preserve"> </w:t>
            </w:r>
            <w:r>
              <w:t>Ophthalmoscope</w:t>
            </w:r>
          </w:p>
          <w:p w14:paraId="08D81874" w14:textId="77777777" w:rsidR="00867ADE" w:rsidRPr="00E87A13" w:rsidRDefault="00867ADE" w:rsidP="00A737F0"/>
        </w:tc>
        <w:tc>
          <w:tcPr>
            <w:tcW w:w="1701" w:type="dxa"/>
          </w:tcPr>
          <w:p w14:paraId="652EDEEC" w14:textId="77777777" w:rsidR="00867ADE" w:rsidRPr="00C00BD3" w:rsidRDefault="00867ADE" w:rsidP="00A737F0">
            <w:pPr>
              <w:rPr>
                <w:b/>
              </w:rPr>
            </w:pPr>
          </w:p>
        </w:tc>
        <w:tc>
          <w:tcPr>
            <w:tcW w:w="1554" w:type="dxa"/>
          </w:tcPr>
          <w:p w14:paraId="522AFA32" w14:textId="77777777" w:rsidR="00867ADE" w:rsidRPr="00C00BD3" w:rsidRDefault="00867ADE" w:rsidP="00A737F0">
            <w:pPr>
              <w:rPr>
                <w:b/>
              </w:rPr>
            </w:pPr>
          </w:p>
        </w:tc>
      </w:tr>
      <w:tr w:rsidR="00867ADE" w14:paraId="705FD69A" w14:textId="77777777" w:rsidTr="00867ADE">
        <w:tc>
          <w:tcPr>
            <w:tcW w:w="5949" w:type="dxa"/>
          </w:tcPr>
          <w:p w14:paraId="3BD10E87" w14:textId="4416AE04" w:rsidR="00867ADE" w:rsidRPr="00E87A13" w:rsidRDefault="00867ADE" w:rsidP="00A737F0">
            <w:r w:rsidRPr="00E87A13">
              <w:t xml:space="preserve"> </w:t>
            </w:r>
            <w:r>
              <w:t xml:space="preserve">Vertomemter </w:t>
            </w:r>
          </w:p>
          <w:p w14:paraId="5E2714ED" w14:textId="77777777" w:rsidR="00867ADE" w:rsidRPr="00E87A13" w:rsidRDefault="00867ADE" w:rsidP="00A737F0"/>
        </w:tc>
        <w:tc>
          <w:tcPr>
            <w:tcW w:w="1701" w:type="dxa"/>
          </w:tcPr>
          <w:p w14:paraId="1C5AB7AB" w14:textId="77777777" w:rsidR="00867ADE" w:rsidRPr="00C00BD3" w:rsidRDefault="00867ADE" w:rsidP="00A737F0">
            <w:pPr>
              <w:rPr>
                <w:b/>
              </w:rPr>
            </w:pPr>
          </w:p>
        </w:tc>
        <w:tc>
          <w:tcPr>
            <w:tcW w:w="1554" w:type="dxa"/>
          </w:tcPr>
          <w:p w14:paraId="5F44E05A" w14:textId="77777777" w:rsidR="00867ADE" w:rsidRPr="00C00BD3" w:rsidRDefault="00867ADE" w:rsidP="00A737F0">
            <w:pPr>
              <w:rPr>
                <w:b/>
              </w:rPr>
            </w:pPr>
          </w:p>
        </w:tc>
      </w:tr>
      <w:tr w:rsidR="00867ADE" w14:paraId="49D46323" w14:textId="77777777" w:rsidTr="00867ADE">
        <w:tc>
          <w:tcPr>
            <w:tcW w:w="5949" w:type="dxa"/>
          </w:tcPr>
          <w:p w14:paraId="5CAB202B" w14:textId="55AE7F4E" w:rsidR="00867ADE" w:rsidRDefault="009640C3" w:rsidP="00A737F0">
            <w:r>
              <w:t xml:space="preserve">VA </w:t>
            </w:r>
            <w:r w:rsidR="00867ADE">
              <w:t>Chart</w:t>
            </w:r>
          </w:p>
          <w:p w14:paraId="4C6EBE1C" w14:textId="77777777" w:rsidR="00867ADE" w:rsidRDefault="00867ADE" w:rsidP="00A737F0"/>
          <w:p w14:paraId="12D2DDD2" w14:textId="3603D77E" w:rsidR="00867ADE" w:rsidRPr="00E87A13" w:rsidRDefault="00867ADE" w:rsidP="00A737F0"/>
        </w:tc>
        <w:tc>
          <w:tcPr>
            <w:tcW w:w="1701" w:type="dxa"/>
          </w:tcPr>
          <w:p w14:paraId="3E9471C5" w14:textId="77777777" w:rsidR="00867ADE" w:rsidRPr="00C00BD3" w:rsidRDefault="00867ADE" w:rsidP="00A737F0">
            <w:pPr>
              <w:rPr>
                <w:b/>
              </w:rPr>
            </w:pPr>
          </w:p>
        </w:tc>
        <w:tc>
          <w:tcPr>
            <w:tcW w:w="1554" w:type="dxa"/>
          </w:tcPr>
          <w:p w14:paraId="5FDD5A0C" w14:textId="77777777" w:rsidR="00867ADE" w:rsidRPr="00C00BD3" w:rsidRDefault="00867ADE" w:rsidP="00A737F0">
            <w:pPr>
              <w:rPr>
                <w:b/>
              </w:rPr>
            </w:pPr>
          </w:p>
        </w:tc>
      </w:tr>
      <w:tr w:rsidR="00867ADE" w14:paraId="62112E7A" w14:textId="77777777" w:rsidTr="00867ADE">
        <w:tc>
          <w:tcPr>
            <w:tcW w:w="5949" w:type="dxa"/>
          </w:tcPr>
          <w:p w14:paraId="3FFE5968" w14:textId="40BD7F1E" w:rsidR="00867ADE" w:rsidRPr="00E87A13" w:rsidRDefault="00867ADE" w:rsidP="00A737F0">
            <w:r w:rsidRPr="00E87A13">
              <w:t xml:space="preserve"> Others: please specify</w:t>
            </w:r>
          </w:p>
          <w:p w14:paraId="1BB8C9F1" w14:textId="77777777" w:rsidR="00867ADE" w:rsidRPr="00E87A13" w:rsidRDefault="00867ADE" w:rsidP="00A737F0"/>
          <w:p w14:paraId="1B27F041" w14:textId="77777777" w:rsidR="00867ADE" w:rsidRPr="00E87A13" w:rsidRDefault="00867ADE" w:rsidP="00A737F0"/>
          <w:p w14:paraId="6638AEF3" w14:textId="77777777" w:rsidR="00867ADE" w:rsidRPr="00E87A13" w:rsidRDefault="00867ADE" w:rsidP="00A737F0"/>
          <w:p w14:paraId="279C891B" w14:textId="77777777" w:rsidR="00867ADE" w:rsidRPr="00E87A13" w:rsidRDefault="00867ADE" w:rsidP="00A737F0"/>
          <w:p w14:paraId="3B4488B5" w14:textId="77777777" w:rsidR="00867ADE" w:rsidRPr="00E87A13" w:rsidRDefault="00867ADE" w:rsidP="00A737F0"/>
          <w:p w14:paraId="4F3D4E8F" w14:textId="77777777" w:rsidR="00867ADE" w:rsidRPr="00E87A13" w:rsidRDefault="00867ADE" w:rsidP="00A737F0"/>
          <w:p w14:paraId="7DFBB6BC" w14:textId="77777777" w:rsidR="00867ADE" w:rsidRPr="00E87A13" w:rsidRDefault="00867ADE" w:rsidP="00A737F0"/>
          <w:p w14:paraId="3C9E54FD" w14:textId="77777777" w:rsidR="00867ADE" w:rsidRPr="00E87A13" w:rsidRDefault="00867ADE" w:rsidP="00A737F0"/>
          <w:p w14:paraId="212F5025" w14:textId="77777777" w:rsidR="00867ADE" w:rsidRPr="00E87A13" w:rsidRDefault="00867ADE" w:rsidP="00A737F0"/>
          <w:p w14:paraId="2F2253F0" w14:textId="77777777" w:rsidR="00867ADE" w:rsidRPr="00E87A13" w:rsidRDefault="00867ADE" w:rsidP="00A737F0"/>
          <w:p w14:paraId="52FAF661" w14:textId="77777777" w:rsidR="00867ADE" w:rsidRPr="00E87A13" w:rsidRDefault="00867ADE" w:rsidP="00A737F0"/>
          <w:p w14:paraId="00CAB910" w14:textId="77777777" w:rsidR="00867ADE" w:rsidRPr="00E87A13" w:rsidRDefault="00867ADE" w:rsidP="00A737F0"/>
          <w:p w14:paraId="7C2A5BC6" w14:textId="77777777" w:rsidR="00867ADE" w:rsidRPr="00E87A13" w:rsidRDefault="00867ADE" w:rsidP="00A737F0"/>
          <w:p w14:paraId="000FA748" w14:textId="77777777" w:rsidR="00867ADE" w:rsidRPr="00E87A13" w:rsidRDefault="00867ADE" w:rsidP="00A737F0"/>
        </w:tc>
        <w:tc>
          <w:tcPr>
            <w:tcW w:w="1701" w:type="dxa"/>
          </w:tcPr>
          <w:p w14:paraId="739126D5" w14:textId="77777777" w:rsidR="00867ADE" w:rsidRPr="00C00BD3" w:rsidRDefault="00867ADE" w:rsidP="00A737F0">
            <w:pPr>
              <w:rPr>
                <w:b/>
              </w:rPr>
            </w:pPr>
          </w:p>
        </w:tc>
        <w:tc>
          <w:tcPr>
            <w:tcW w:w="1554" w:type="dxa"/>
          </w:tcPr>
          <w:p w14:paraId="228BA3A1" w14:textId="77777777" w:rsidR="00867ADE" w:rsidRPr="00C00BD3" w:rsidRDefault="00867ADE" w:rsidP="00A737F0">
            <w:pPr>
              <w:rPr>
                <w:b/>
              </w:rPr>
            </w:pPr>
          </w:p>
        </w:tc>
      </w:tr>
      <w:bookmarkEnd w:id="3"/>
      <w:bookmarkEnd w:id="4"/>
    </w:tbl>
    <w:p w14:paraId="4DF21BFD" w14:textId="1903571C" w:rsidR="0002215C" w:rsidRDefault="0002215C" w:rsidP="0002215C"/>
    <w:p w14:paraId="30318EE3" w14:textId="77777777" w:rsidR="00867ADE" w:rsidRDefault="00867ADE" w:rsidP="0002215C"/>
    <w:p w14:paraId="7D862EF9" w14:textId="32DC533B" w:rsidR="00867ADE" w:rsidRDefault="00867ADE" w:rsidP="0002215C"/>
    <w:p w14:paraId="4971D041" w14:textId="77777777" w:rsidR="00867ADE" w:rsidRPr="0002215C" w:rsidRDefault="00867ADE" w:rsidP="0002215C"/>
    <w:bookmarkEnd w:id="2"/>
    <w:p w14:paraId="7B31D6B9" w14:textId="77777777" w:rsidR="00EE5316" w:rsidRDefault="00EE5316" w:rsidP="009038DF">
      <w:pPr>
        <w:pStyle w:val="Heading3"/>
      </w:pPr>
    </w:p>
    <w:p w14:paraId="42078280" w14:textId="77777777" w:rsidR="00EE5316" w:rsidRDefault="00EE5316" w:rsidP="009038DF">
      <w:pPr>
        <w:pStyle w:val="Heading3"/>
      </w:pPr>
    </w:p>
    <w:p w14:paraId="352635C1" w14:textId="77777777" w:rsidR="009038DF" w:rsidRDefault="009038DF" w:rsidP="009038DF">
      <w:pPr>
        <w:pStyle w:val="Heading3"/>
      </w:pPr>
      <w:r>
        <w:t xml:space="preserve">Equipment Inventory – Fixed </w:t>
      </w:r>
    </w:p>
    <w:tbl>
      <w:tblPr>
        <w:tblStyle w:val="TableGrid"/>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1843"/>
        <w:gridCol w:w="2121"/>
      </w:tblGrid>
      <w:tr w:rsidR="000B4B85" w14:paraId="37E309CF" w14:textId="77777777" w:rsidTr="00A737F0">
        <w:trPr>
          <w:cnfStyle w:val="100000000000" w:firstRow="1" w:lastRow="0" w:firstColumn="0" w:lastColumn="0" w:oddVBand="0" w:evenVBand="0" w:oddHBand="0" w:evenHBand="0" w:firstRowFirstColumn="0" w:firstRowLastColumn="0" w:lastRowFirstColumn="0" w:lastRowLastColumn="0"/>
        </w:trPr>
        <w:tc>
          <w:tcPr>
            <w:tcW w:w="9204" w:type="dxa"/>
            <w:gridSpan w:val="4"/>
          </w:tcPr>
          <w:p w14:paraId="7413D519" w14:textId="77777777" w:rsidR="000B4B85" w:rsidRDefault="000B4B85" w:rsidP="00A737F0">
            <w:pPr>
              <w:rPr>
                <w:b/>
              </w:rPr>
            </w:pPr>
            <w:r>
              <w:rPr>
                <w:b/>
              </w:rPr>
              <w:t>Please list the fixed eye care equipment used in each location:</w:t>
            </w:r>
          </w:p>
        </w:tc>
      </w:tr>
      <w:tr w:rsidR="000B4B85" w14:paraId="0FBEE407" w14:textId="77777777" w:rsidTr="000B4B85">
        <w:tc>
          <w:tcPr>
            <w:tcW w:w="3397" w:type="dxa"/>
            <w:vAlign w:val="bottom"/>
          </w:tcPr>
          <w:p w14:paraId="1BFC0911" w14:textId="77777777" w:rsidR="000B4B85" w:rsidRPr="00C00BD3" w:rsidRDefault="000B4B85" w:rsidP="00A737F0">
            <w:pPr>
              <w:rPr>
                <w:b/>
              </w:rPr>
            </w:pPr>
            <w:r w:rsidRPr="00C00BD3">
              <w:rPr>
                <w:b/>
              </w:rPr>
              <w:t xml:space="preserve">Equipment </w:t>
            </w:r>
          </w:p>
        </w:tc>
        <w:tc>
          <w:tcPr>
            <w:tcW w:w="1843" w:type="dxa"/>
            <w:vAlign w:val="bottom"/>
          </w:tcPr>
          <w:p w14:paraId="2EF493DD" w14:textId="77777777" w:rsidR="000B4B85" w:rsidRPr="00C00BD3" w:rsidRDefault="000B4B85" w:rsidP="00A737F0">
            <w:pPr>
              <w:jc w:val="center"/>
              <w:rPr>
                <w:b/>
              </w:rPr>
            </w:pPr>
            <w:r w:rsidRPr="00C00BD3">
              <w:rPr>
                <w:b/>
              </w:rPr>
              <w:t>Y</w:t>
            </w:r>
            <w:r>
              <w:rPr>
                <w:b/>
              </w:rPr>
              <w:t>es</w:t>
            </w:r>
            <w:r w:rsidRPr="00C00BD3">
              <w:rPr>
                <w:b/>
              </w:rPr>
              <w:t xml:space="preserve"> / N</w:t>
            </w:r>
            <w:r>
              <w:rPr>
                <w:b/>
              </w:rPr>
              <w:t>o</w:t>
            </w:r>
          </w:p>
        </w:tc>
        <w:tc>
          <w:tcPr>
            <w:tcW w:w="1843" w:type="dxa"/>
            <w:vAlign w:val="bottom"/>
          </w:tcPr>
          <w:p w14:paraId="77D95215" w14:textId="7FD988D8" w:rsidR="000B4B85" w:rsidRPr="00C00BD3" w:rsidRDefault="000B4B85" w:rsidP="00A737F0">
            <w:pPr>
              <w:jc w:val="center"/>
              <w:rPr>
                <w:b/>
              </w:rPr>
            </w:pPr>
            <w:r w:rsidRPr="00C00BD3">
              <w:rPr>
                <w:b/>
              </w:rPr>
              <w:t>Model</w:t>
            </w:r>
            <w:r>
              <w:rPr>
                <w:b/>
              </w:rPr>
              <w:t xml:space="preserve"> / Type</w:t>
            </w:r>
          </w:p>
        </w:tc>
        <w:tc>
          <w:tcPr>
            <w:tcW w:w="2121" w:type="dxa"/>
            <w:vAlign w:val="bottom"/>
          </w:tcPr>
          <w:p w14:paraId="672EF6CC" w14:textId="77777777" w:rsidR="000B4B85" w:rsidRPr="00E87A13" w:rsidRDefault="000B4B85" w:rsidP="00A737F0">
            <w:pPr>
              <w:jc w:val="center"/>
              <w:rPr>
                <w:b/>
              </w:rPr>
            </w:pPr>
            <w:r w:rsidRPr="00E87A13">
              <w:rPr>
                <w:b/>
              </w:rPr>
              <w:t>Is facility an ACCHO? Y</w:t>
            </w:r>
            <w:r>
              <w:rPr>
                <w:b/>
              </w:rPr>
              <w:t xml:space="preserve">es </w:t>
            </w:r>
            <w:r w:rsidRPr="00E87A13">
              <w:rPr>
                <w:b/>
              </w:rPr>
              <w:t>/</w:t>
            </w:r>
            <w:r>
              <w:rPr>
                <w:b/>
              </w:rPr>
              <w:t xml:space="preserve"> </w:t>
            </w:r>
            <w:r w:rsidRPr="00E87A13">
              <w:rPr>
                <w:b/>
              </w:rPr>
              <w:t>N</w:t>
            </w:r>
            <w:r>
              <w:rPr>
                <w:b/>
              </w:rPr>
              <w:t>o</w:t>
            </w:r>
          </w:p>
        </w:tc>
      </w:tr>
      <w:tr w:rsidR="000B4B85" w14:paraId="18FE66BB" w14:textId="77777777" w:rsidTr="000B4B85">
        <w:tc>
          <w:tcPr>
            <w:tcW w:w="3397" w:type="dxa"/>
          </w:tcPr>
          <w:p w14:paraId="5C2E7628" w14:textId="77777777" w:rsidR="000B4B85" w:rsidRPr="00E87A13" w:rsidRDefault="000B4B85" w:rsidP="000B4B85">
            <w:r w:rsidRPr="00E87A13">
              <w:t xml:space="preserve"> </w:t>
            </w:r>
            <w:r>
              <w:t>Trial set</w:t>
            </w:r>
          </w:p>
          <w:p w14:paraId="60BE759E" w14:textId="77777777" w:rsidR="000B4B85" w:rsidRPr="00E87A13" w:rsidRDefault="000B4B85" w:rsidP="000B4B85"/>
        </w:tc>
        <w:tc>
          <w:tcPr>
            <w:tcW w:w="1843" w:type="dxa"/>
            <w:vAlign w:val="bottom"/>
          </w:tcPr>
          <w:p w14:paraId="05B30BEA" w14:textId="77777777" w:rsidR="000B4B85" w:rsidRPr="00C00BD3" w:rsidRDefault="000B4B85" w:rsidP="000B4B85">
            <w:pPr>
              <w:rPr>
                <w:b/>
              </w:rPr>
            </w:pPr>
          </w:p>
        </w:tc>
        <w:tc>
          <w:tcPr>
            <w:tcW w:w="1843" w:type="dxa"/>
            <w:vAlign w:val="bottom"/>
          </w:tcPr>
          <w:p w14:paraId="40DCB77F" w14:textId="77777777" w:rsidR="000B4B85" w:rsidRPr="00C00BD3" w:rsidRDefault="000B4B85" w:rsidP="000B4B85">
            <w:pPr>
              <w:rPr>
                <w:b/>
              </w:rPr>
            </w:pPr>
          </w:p>
        </w:tc>
        <w:tc>
          <w:tcPr>
            <w:tcW w:w="2121" w:type="dxa"/>
            <w:vAlign w:val="bottom"/>
          </w:tcPr>
          <w:p w14:paraId="6E785269" w14:textId="77777777" w:rsidR="000B4B85" w:rsidRPr="00C00BD3" w:rsidRDefault="000B4B85" w:rsidP="000B4B85">
            <w:pPr>
              <w:rPr>
                <w:b/>
              </w:rPr>
            </w:pPr>
          </w:p>
        </w:tc>
      </w:tr>
      <w:tr w:rsidR="000B4B85" w14:paraId="0644F8AB" w14:textId="77777777" w:rsidTr="000B4B85">
        <w:tc>
          <w:tcPr>
            <w:tcW w:w="3397" w:type="dxa"/>
          </w:tcPr>
          <w:p w14:paraId="7D77B6AB" w14:textId="77777777" w:rsidR="000B4B85" w:rsidRPr="00E87A13" w:rsidRDefault="000B4B85" w:rsidP="000B4B85">
            <w:r w:rsidRPr="00E87A13">
              <w:t xml:space="preserve"> </w:t>
            </w:r>
            <w:r>
              <w:t>Trial frame</w:t>
            </w:r>
          </w:p>
          <w:p w14:paraId="10330FC4" w14:textId="77777777" w:rsidR="000B4B85" w:rsidRPr="00E87A13" w:rsidRDefault="000B4B85" w:rsidP="000B4B85"/>
        </w:tc>
        <w:tc>
          <w:tcPr>
            <w:tcW w:w="1843" w:type="dxa"/>
            <w:vAlign w:val="bottom"/>
          </w:tcPr>
          <w:p w14:paraId="11F097AA" w14:textId="77777777" w:rsidR="000B4B85" w:rsidRPr="00C00BD3" w:rsidRDefault="000B4B85" w:rsidP="000B4B85">
            <w:pPr>
              <w:rPr>
                <w:b/>
              </w:rPr>
            </w:pPr>
          </w:p>
        </w:tc>
        <w:tc>
          <w:tcPr>
            <w:tcW w:w="1843" w:type="dxa"/>
            <w:vAlign w:val="bottom"/>
          </w:tcPr>
          <w:p w14:paraId="55F716D8" w14:textId="77777777" w:rsidR="000B4B85" w:rsidRPr="00C00BD3" w:rsidRDefault="000B4B85" w:rsidP="000B4B85">
            <w:pPr>
              <w:rPr>
                <w:b/>
              </w:rPr>
            </w:pPr>
          </w:p>
        </w:tc>
        <w:tc>
          <w:tcPr>
            <w:tcW w:w="2121" w:type="dxa"/>
            <w:vAlign w:val="bottom"/>
          </w:tcPr>
          <w:p w14:paraId="03343E41" w14:textId="77777777" w:rsidR="000B4B85" w:rsidRPr="00C00BD3" w:rsidRDefault="000B4B85" w:rsidP="000B4B85">
            <w:pPr>
              <w:rPr>
                <w:b/>
              </w:rPr>
            </w:pPr>
          </w:p>
        </w:tc>
      </w:tr>
      <w:tr w:rsidR="000B4B85" w14:paraId="7F6EE22F" w14:textId="77777777" w:rsidTr="000B4B85">
        <w:tc>
          <w:tcPr>
            <w:tcW w:w="3397" w:type="dxa"/>
          </w:tcPr>
          <w:p w14:paraId="74A7ABAA" w14:textId="77777777" w:rsidR="000B4B85" w:rsidRPr="00E87A13" w:rsidRDefault="000B4B85" w:rsidP="000B4B85">
            <w:r w:rsidRPr="00E87A13">
              <w:t xml:space="preserve"> </w:t>
            </w:r>
            <w:r>
              <w:t>Tonometer</w:t>
            </w:r>
          </w:p>
          <w:p w14:paraId="05564FA2" w14:textId="77777777" w:rsidR="000B4B85" w:rsidRPr="00E87A13" w:rsidRDefault="000B4B85" w:rsidP="000B4B85"/>
        </w:tc>
        <w:tc>
          <w:tcPr>
            <w:tcW w:w="1843" w:type="dxa"/>
            <w:vAlign w:val="bottom"/>
          </w:tcPr>
          <w:p w14:paraId="5B39B7A1" w14:textId="77777777" w:rsidR="000B4B85" w:rsidRPr="00C00BD3" w:rsidRDefault="000B4B85" w:rsidP="000B4B85">
            <w:pPr>
              <w:rPr>
                <w:b/>
              </w:rPr>
            </w:pPr>
          </w:p>
        </w:tc>
        <w:tc>
          <w:tcPr>
            <w:tcW w:w="1843" w:type="dxa"/>
            <w:vAlign w:val="bottom"/>
          </w:tcPr>
          <w:p w14:paraId="50467F68" w14:textId="77777777" w:rsidR="000B4B85" w:rsidRPr="00C00BD3" w:rsidRDefault="000B4B85" w:rsidP="000B4B85">
            <w:pPr>
              <w:rPr>
                <w:b/>
              </w:rPr>
            </w:pPr>
          </w:p>
        </w:tc>
        <w:tc>
          <w:tcPr>
            <w:tcW w:w="2121" w:type="dxa"/>
            <w:vAlign w:val="bottom"/>
          </w:tcPr>
          <w:p w14:paraId="3B9287C2" w14:textId="77777777" w:rsidR="000B4B85" w:rsidRPr="00C00BD3" w:rsidRDefault="000B4B85" w:rsidP="000B4B85">
            <w:pPr>
              <w:rPr>
                <w:b/>
              </w:rPr>
            </w:pPr>
          </w:p>
        </w:tc>
      </w:tr>
      <w:tr w:rsidR="000B4B85" w14:paraId="17612762" w14:textId="77777777" w:rsidTr="000B4B85">
        <w:tc>
          <w:tcPr>
            <w:tcW w:w="3397" w:type="dxa"/>
          </w:tcPr>
          <w:p w14:paraId="5F71882D" w14:textId="77777777" w:rsidR="000B4B85" w:rsidRPr="00E87A13" w:rsidRDefault="000B4B85" w:rsidP="000B4B85">
            <w:r w:rsidRPr="00E87A13">
              <w:t xml:space="preserve"> </w:t>
            </w:r>
            <w:r>
              <w:t>Slit lamp</w:t>
            </w:r>
          </w:p>
          <w:p w14:paraId="7169E34D" w14:textId="77777777" w:rsidR="000B4B85" w:rsidRPr="00E87A13" w:rsidRDefault="000B4B85" w:rsidP="000B4B85"/>
        </w:tc>
        <w:tc>
          <w:tcPr>
            <w:tcW w:w="1843" w:type="dxa"/>
            <w:vAlign w:val="bottom"/>
          </w:tcPr>
          <w:p w14:paraId="0641FF02" w14:textId="77777777" w:rsidR="000B4B85" w:rsidRPr="00C00BD3" w:rsidRDefault="000B4B85" w:rsidP="000B4B85">
            <w:pPr>
              <w:rPr>
                <w:b/>
              </w:rPr>
            </w:pPr>
          </w:p>
        </w:tc>
        <w:tc>
          <w:tcPr>
            <w:tcW w:w="1843" w:type="dxa"/>
            <w:vAlign w:val="bottom"/>
          </w:tcPr>
          <w:p w14:paraId="2CE090EC" w14:textId="77777777" w:rsidR="000B4B85" w:rsidRPr="00C00BD3" w:rsidRDefault="000B4B85" w:rsidP="000B4B85">
            <w:pPr>
              <w:rPr>
                <w:b/>
              </w:rPr>
            </w:pPr>
          </w:p>
        </w:tc>
        <w:tc>
          <w:tcPr>
            <w:tcW w:w="2121" w:type="dxa"/>
            <w:vAlign w:val="bottom"/>
          </w:tcPr>
          <w:p w14:paraId="3E24731E" w14:textId="77777777" w:rsidR="000B4B85" w:rsidRPr="00C00BD3" w:rsidRDefault="000B4B85" w:rsidP="000B4B85">
            <w:pPr>
              <w:rPr>
                <w:b/>
              </w:rPr>
            </w:pPr>
          </w:p>
        </w:tc>
      </w:tr>
      <w:tr w:rsidR="000B4B85" w14:paraId="018E4D00" w14:textId="77777777" w:rsidTr="000B4B85">
        <w:tc>
          <w:tcPr>
            <w:tcW w:w="3397" w:type="dxa"/>
          </w:tcPr>
          <w:p w14:paraId="21820416" w14:textId="77777777" w:rsidR="000B4B85" w:rsidRPr="00E87A13" w:rsidRDefault="000B4B85" w:rsidP="000B4B85">
            <w:r w:rsidRPr="00E87A13">
              <w:t xml:space="preserve"> </w:t>
            </w:r>
            <w:r>
              <w:t>Ophthalmoscope</w:t>
            </w:r>
          </w:p>
          <w:p w14:paraId="3496321E" w14:textId="77777777" w:rsidR="000B4B85" w:rsidRPr="00E87A13" w:rsidRDefault="000B4B85" w:rsidP="000B4B85"/>
        </w:tc>
        <w:tc>
          <w:tcPr>
            <w:tcW w:w="1843" w:type="dxa"/>
            <w:vAlign w:val="bottom"/>
          </w:tcPr>
          <w:p w14:paraId="010D76FA" w14:textId="77777777" w:rsidR="000B4B85" w:rsidRPr="00C00BD3" w:rsidRDefault="000B4B85" w:rsidP="000B4B85">
            <w:pPr>
              <w:rPr>
                <w:b/>
              </w:rPr>
            </w:pPr>
          </w:p>
        </w:tc>
        <w:tc>
          <w:tcPr>
            <w:tcW w:w="1843" w:type="dxa"/>
            <w:vAlign w:val="bottom"/>
          </w:tcPr>
          <w:p w14:paraId="7C9A12A2" w14:textId="77777777" w:rsidR="000B4B85" w:rsidRPr="00C00BD3" w:rsidRDefault="000B4B85" w:rsidP="000B4B85">
            <w:pPr>
              <w:rPr>
                <w:b/>
              </w:rPr>
            </w:pPr>
          </w:p>
        </w:tc>
        <w:tc>
          <w:tcPr>
            <w:tcW w:w="2121" w:type="dxa"/>
            <w:vAlign w:val="bottom"/>
          </w:tcPr>
          <w:p w14:paraId="3DC9CB70" w14:textId="77777777" w:rsidR="000B4B85" w:rsidRPr="00C00BD3" w:rsidRDefault="000B4B85" w:rsidP="000B4B85">
            <w:pPr>
              <w:rPr>
                <w:b/>
              </w:rPr>
            </w:pPr>
          </w:p>
        </w:tc>
      </w:tr>
      <w:tr w:rsidR="000B4B85" w14:paraId="7D818321" w14:textId="77777777" w:rsidTr="000B4B85">
        <w:tc>
          <w:tcPr>
            <w:tcW w:w="3397" w:type="dxa"/>
          </w:tcPr>
          <w:p w14:paraId="13E37C63" w14:textId="77777777" w:rsidR="000B4B85" w:rsidRPr="00E87A13" w:rsidRDefault="000B4B85" w:rsidP="000B4B85">
            <w:r w:rsidRPr="00E87A13">
              <w:t xml:space="preserve"> </w:t>
            </w:r>
            <w:r>
              <w:t xml:space="preserve">Vertomemter </w:t>
            </w:r>
          </w:p>
          <w:p w14:paraId="0BFB74D5" w14:textId="77777777" w:rsidR="000B4B85" w:rsidRPr="00E87A13" w:rsidRDefault="000B4B85" w:rsidP="000B4B85"/>
        </w:tc>
        <w:tc>
          <w:tcPr>
            <w:tcW w:w="1843" w:type="dxa"/>
            <w:vAlign w:val="bottom"/>
          </w:tcPr>
          <w:p w14:paraId="48BDCF25" w14:textId="77777777" w:rsidR="000B4B85" w:rsidRPr="00C00BD3" w:rsidRDefault="000B4B85" w:rsidP="000B4B85">
            <w:pPr>
              <w:rPr>
                <w:b/>
              </w:rPr>
            </w:pPr>
          </w:p>
        </w:tc>
        <w:tc>
          <w:tcPr>
            <w:tcW w:w="1843" w:type="dxa"/>
            <w:vAlign w:val="bottom"/>
          </w:tcPr>
          <w:p w14:paraId="34C08806" w14:textId="77777777" w:rsidR="000B4B85" w:rsidRPr="00C00BD3" w:rsidRDefault="000B4B85" w:rsidP="000B4B85">
            <w:pPr>
              <w:rPr>
                <w:b/>
              </w:rPr>
            </w:pPr>
          </w:p>
        </w:tc>
        <w:tc>
          <w:tcPr>
            <w:tcW w:w="2121" w:type="dxa"/>
            <w:vAlign w:val="bottom"/>
          </w:tcPr>
          <w:p w14:paraId="592F0FE4" w14:textId="77777777" w:rsidR="000B4B85" w:rsidRPr="00C00BD3" w:rsidRDefault="000B4B85" w:rsidP="000B4B85">
            <w:pPr>
              <w:rPr>
                <w:b/>
              </w:rPr>
            </w:pPr>
          </w:p>
        </w:tc>
      </w:tr>
      <w:tr w:rsidR="000B4B85" w14:paraId="546394EA" w14:textId="77777777" w:rsidTr="000B4B85">
        <w:tc>
          <w:tcPr>
            <w:tcW w:w="3397" w:type="dxa"/>
          </w:tcPr>
          <w:p w14:paraId="1927A4E1" w14:textId="2256AE60" w:rsidR="000B4B85" w:rsidRDefault="009640C3" w:rsidP="000B4B85">
            <w:r>
              <w:t xml:space="preserve">VA </w:t>
            </w:r>
            <w:r w:rsidR="000B4B85">
              <w:t>Chart</w:t>
            </w:r>
          </w:p>
          <w:p w14:paraId="20ED0715" w14:textId="77777777" w:rsidR="000B4B85" w:rsidRDefault="000B4B85" w:rsidP="000B4B85"/>
          <w:p w14:paraId="1BFF8AA8" w14:textId="77777777" w:rsidR="000B4B85" w:rsidRPr="00E87A13" w:rsidRDefault="000B4B85" w:rsidP="000B4B85"/>
        </w:tc>
        <w:tc>
          <w:tcPr>
            <w:tcW w:w="1843" w:type="dxa"/>
          </w:tcPr>
          <w:p w14:paraId="3577073A" w14:textId="77777777" w:rsidR="000B4B85" w:rsidRPr="00C00BD3" w:rsidRDefault="000B4B85" w:rsidP="000B4B85">
            <w:pPr>
              <w:rPr>
                <w:b/>
              </w:rPr>
            </w:pPr>
          </w:p>
        </w:tc>
        <w:tc>
          <w:tcPr>
            <w:tcW w:w="1843" w:type="dxa"/>
          </w:tcPr>
          <w:p w14:paraId="325D1EC1" w14:textId="77777777" w:rsidR="000B4B85" w:rsidRPr="00C00BD3" w:rsidRDefault="000B4B85" w:rsidP="000B4B85">
            <w:pPr>
              <w:rPr>
                <w:b/>
              </w:rPr>
            </w:pPr>
          </w:p>
        </w:tc>
        <w:tc>
          <w:tcPr>
            <w:tcW w:w="2121" w:type="dxa"/>
          </w:tcPr>
          <w:p w14:paraId="39718E0F" w14:textId="77777777" w:rsidR="000B4B85" w:rsidRPr="00C00BD3" w:rsidRDefault="000B4B85" w:rsidP="000B4B85">
            <w:pPr>
              <w:rPr>
                <w:b/>
              </w:rPr>
            </w:pPr>
          </w:p>
        </w:tc>
      </w:tr>
      <w:tr w:rsidR="000B4B85" w14:paraId="00BB2572" w14:textId="77777777" w:rsidTr="000B4B85">
        <w:tc>
          <w:tcPr>
            <w:tcW w:w="3397" w:type="dxa"/>
          </w:tcPr>
          <w:p w14:paraId="663F84DA" w14:textId="77777777" w:rsidR="000B4B85" w:rsidRDefault="000B4B85" w:rsidP="000B4B85">
            <w:r w:rsidRPr="00E87A13">
              <w:t>Others: please specify</w:t>
            </w:r>
          </w:p>
          <w:p w14:paraId="40C2E757" w14:textId="77777777" w:rsidR="000B4B85" w:rsidRDefault="000B4B85" w:rsidP="000B4B85"/>
          <w:p w14:paraId="64145085" w14:textId="77777777" w:rsidR="000B4B85" w:rsidRDefault="000B4B85" w:rsidP="000B4B85"/>
          <w:p w14:paraId="0C237177" w14:textId="77777777" w:rsidR="000B4B85" w:rsidRDefault="000B4B85" w:rsidP="000B4B85"/>
          <w:p w14:paraId="6B51ACB2" w14:textId="77777777" w:rsidR="000B4B85" w:rsidRDefault="000B4B85" w:rsidP="000B4B85"/>
          <w:p w14:paraId="4CE7FEC2" w14:textId="77777777" w:rsidR="000B4B85" w:rsidRDefault="000B4B85" w:rsidP="000B4B85"/>
          <w:p w14:paraId="41A2E612" w14:textId="77777777" w:rsidR="000B4B85" w:rsidRDefault="000B4B85" w:rsidP="000B4B85"/>
          <w:p w14:paraId="13FB298D" w14:textId="77777777" w:rsidR="000B4B85" w:rsidRDefault="000B4B85" w:rsidP="000B4B85"/>
          <w:p w14:paraId="7F53B9DD" w14:textId="77777777" w:rsidR="000B4B85" w:rsidRDefault="000B4B85" w:rsidP="000B4B85"/>
          <w:p w14:paraId="66344875" w14:textId="77777777" w:rsidR="000B4B85" w:rsidRDefault="000B4B85" w:rsidP="000B4B85"/>
          <w:p w14:paraId="3DA49903" w14:textId="77777777" w:rsidR="000B4B85" w:rsidRDefault="000B4B85" w:rsidP="000B4B85"/>
          <w:p w14:paraId="68F75C9A" w14:textId="77777777" w:rsidR="000B4B85" w:rsidRDefault="000B4B85" w:rsidP="000B4B85"/>
          <w:p w14:paraId="4C7C242C" w14:textId="2A10FE45" w:rsidR="000B4B85" w:rsidRDefault="000B4B85" w:rsidP="000B4B85"/>
        </w:tc>
        <w:tc>
          <w:tcPr>
            <w:tcW w:w="1843" w:type="dxa"/>
          </w:tcPr>
          <w:p w14:paraId="5184994E" w14:textId="77777777" w:rsidR="000B4B85" w:rsidRPr="00C00BD3" w:rsidRDefault="000B4B85" w:rsidP="000B4B85">
            <w:pPr>
              <w:rPr>
                <w:b/>
              </w:rPr>
            </w:pPr>
          </w:p>
        </w:tc>
        <w:tc>
          <w:tcPr>
            <w:tcW w:w="1843" w:type="dxa"/>
          </w:tcPr>
          <w:p w14:paraId="66FA1FB3" w14:textId="77777777" w:rsidR="000B4B85" w:rsidRPr="00C00BD3" w:rsidRDefault="000B4B85" w:rsidP="000B4B85">
            <w:pPr>
              <w:rPr>
                <w:b/>
              </w:rPr>
            </w:pPr>
          </w:p>
        </w:tc>
        <w:tc>
          <w:tcPr>
            <w:tcW w:w="2121" w:type="dxa"/>
          </w:tcPr>
          <w:p w14:paraId="249EF21E" w14:textId="77777777" w:rsidR="000B4B85" w:rsidRPr="00C00BD3" w:rsidRDefault="000B4B85" w:rsidP="000B4B85">
            <w:pPr>
              <w:rPr>
                <w:b/>
              </w:rPr>
            </w:pPr>
          </w:p>
        </w:tc>
      </w:tr>
    </w:tbl>
    <w:p w14:paraId="0AD51B6A" w14:textId="77777777" w:rsidR="002449F3" w:rsidRPr="002449F3" w:rsidRDefault="002449F3" w:rsidP="002449F3"/>
    <w:p w14:paraId="2C8978EA" w14:textId="77777777" w:rsidR="00EE5316" w:rsidRDefault="00EE5316">
      <w:pPr>
        <w:adjustRightInd/>
        <w:snapToGrid/>
        <w:spacing w:after="0" w:line="240" w:lineRule="auto"/>
        <w:rPr>
          <w:rFonts w:asciiTheme="majorHAnsi" w:hAnsiTheme="majorHAnsi" w:cstheme="majorHAnsi"/>
          <w:b/>
          <w:bCs/>
          <w:color w:val="F47920" w:themeColor="background2"/>
          <w:sz w:val="24"/>
          <w:szCs w:val="26"/>
        </w:rPr>
      </w:pPr>
      <w:r>
        <w:br w:type="page"/>
      </w:r>
    </w:p>
    <w:p w14:paraId="30F086D2" w14:textId="77777777" w:rsidR="00EE5316" w:rsidRDefault="00EE5316" w:rsidP="00EE5316">
      <w:pPr>
        <w:pStyle w:val="Heading3"/>
        <w:sectPr w:rsidR="00EE5316" w:rsidSect="00721884">
          <w:headerReference w:type="even" r:id="rId10"/>
          <w:headerReference w:type="default" r:id="rId11"/>
          <w:footerReference w:type="even" r:id="rId12"/>
          <w:footerReference w:type="default" r:id="rId13"/>
          <w:headerReference w:type="first" r:id="rId14"/>
          <w:footerReference w:type="first" r:id="rId15"/>
          <w:pgSz w:w="11906" w:h="16838" w:code="9"/>
          <w:pgMar w:top="0" w:right="1274" w:bottom="1134" w:left="993" w:header="397" w:footer="380" w:gutter="0"/>
          <w:pgNumType w:start="0"/>
          <w:cols w:space="708"/>
          <w:titlePg/>
          <w:docGrid w:linePitch="360"/>
        </w:sectPr>
      </w:pPr>
    </w:p>
    <w:p w14:paraId="1670E9A7" w14:textId="778A7F4F" w:rsidR="002449F3" w:rsidRDefault="00EE5316" w:rsidP="00EE5316">
      <w:pPr>
        <w:pStyle w:val="Heading3"/>
      </w:pPr>
      <w:r>
        <w:t xml:space="preserve">Equipment Requirements </w:t>
      </w:r>
    </w:p>
    <w:tbl>
      <w:tblPr>
        <w:tblStyle w:val="TableGrid"/>
        <w:tblW w:w="15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552"/>
        <w:gridCol w:w="6910"/>
      </w:tblGrid>
      <w:tr w:rsidR="00B43855" w14:paraId="4795446A" w14:textId="77777777" w:rsidTr="00A737F0">
        <w:trPr>
          <w:cnfStyle w:val="100000000000" w:firstRow="1" w:lastRow="0" w:firstColumn="0" w:lastColumn="0" w:oddVBand="0" w:evenVBand="0" w:oddHBand="0" w:evenHBand="0" w:firstRowFirstColumn="0" w:firstRowLastColumn="0" w:lastRowFirstColumn="0" w:lastRowLastColumn="0"/>
        </w:trPr>
        <w:tc>
          <w:tcPr>
            <w:tcW w:w="15269" w:type="dxa"/>
            <w:gridSpan w:val="3"/>
          </w:tcPr>
          <w:p w14:paraId="3AA42E69" w14:textId="77777777" w:rsidR="00B43855" w:rsidRDefault="00B43855" w:rsidP="00A737F0">
            <w:pPr>
              <w:adjustRightInd/>
              <w:snapToGrid/>
              <w:spacing w:after="0" w:line="240" w:lineRule="auto"/>
              <w:rPr>
                <w:iCs/>
                <w:color w:val="F47920"/>
                <w:sz w:val="32"/>
                <w:szCs w:val="28"/>
              </w:rPr>
            </w:pPr>
            <w:r w:rsidRPr="009C0AA7">
              <w:rPr>
                <w:b/>
              </w:rPr>
              <w:t xml:space="preserve">Please </w:t>
            </w:r>
            <w:r>
              <w:rPr>
                <w:b/>
              </w:rPr>
              <w:t xml:space="preserve">identify the </w:t>
            </w:r>
            <w:r w:rsidRPr="009C0AA7">
              <w:rPr>
                <w:b/>
              </w:rPr>
              <w:t xml:space="preserve">eye care equipment that you </w:t>
            </w:r>
            <w:r w:rsidRPr="00BE02BE">
              <w:rPr>
                <w:b/>
                <w:caps/>
                <w:u w:val="single"/>
              </w:rPr>
              <w:t>do not</w:t>
            </w:r>
            <w:r w:rsidRPr="009C0AA7">
              <w:rPr>
                <w:b/>
              </w:rPr>
              <w:t xml:space="preserve"> current</w:t>
            </w:r>
            <w:r>
              <w:rPr>
                <w:b/>
              </w:rPr>
              <w:t>ly</w:t>
            </w:r>
            <w:r w:rsidRPr="009C0AA7">
              <w:rPr>
                <w:b/>
              </w:rPr>
              <w:t xml:space="preserve"> have that you deem necessary to provide comprehensive eye care and </w:t>
            </w:r>
            <w:r>
              <w:rPr>
                <w:b/>
              </w:rPr>
              <w:t>any information to support this request if required</w:t>
            </w:r>
            <w:r w:rsidRPr="009C0AA7">
              <w:rPr>
                <w:b/>
              </w:rPr>
              <w:t>:</w:t>
            </w:r>
          </w:p>
        </w:tc>
      </w:tr>
      <w:tr w:rsidR="00B43855" w14:paraId="22D4C32A" w14:textId="77777777" w:rsidTr="00A737F0">
        <w:tc>
          <w:tcPr>
            <w:tcW w:w="5807" w:type="dxa"/>
            <w:vAlign w:val="bottom"/>
          </w:tcPr>
          <w:p w14:paraId="446E8148" w14:textId="77777777" w:rsidR="00B43855" w:rsidRPr="009C0AA7" w:rsidRDefault="00B43855" w:rsidP="00A737F0">
            <w:pPr>
              <w:rPr>
                <w:b/>
              </w:rPr>
            </w:pPr>
            <w:r w:rsidRPr="009C0AA7">
              <w:rPr>
                <w:b/>
              </w:rPr>
              <w:t>Eye care equipment required:</w:t>
            </w:r>
          </w:p>
        </w:tc>
        <w:tc>
          <w:tcPr>
            <w:tcW w:w="2552" w:type="dxa"/>
            <w:vAlign w:val="bottom"/>
          </w:tcPr>
          <w:p w14:paraId="5E627AC6" w14:textId="77777777" w:rsidR="00B43855" w:rsidRDefault="00B43855" w:rsidP="00A737F0">
            <w:pPr>
              <w:jc w:val="center"/>
              <w:rPr>
                <w:b/>
              </w:rPr>
            </w:pPr>
            <w:r>
              <w:rPr>
                <w:b/>
              </w:rPr>
              <w:t>Yes / No</w:t>
            </w:r>
          </w:p>
        </w:tc>
        <w:tc>
          <w:tcPr>
            <w:tcW w:w="6910" w:type="dxa"/>
          </w:tcPr>
          <w:p w14:paraId="030CF30C" w14:textId="77777777" w:rsidR="00B43855" w:rsidRPr="009C0AA7" w:rsidRDefault="00B43855" w:rsidP="00A737F0">
            <w:pPr>
              <w:rPr>
                <w:b/>
              </w:rPr>
            </w:pPr>
            <w:r>
              <w:rPr>
                <w:b/>
              </w:rPr>
              <w:t>Please provide information on where the equipment will be located and a brief description of the need</w:t>
            </w:r>
            <w:r w:rsidRPr="009C0AA7">
              <w:rPr>
                <w:b/>
              </w:rPr>
              <w:t>:</w:t>
            </w:r>
          </w:p>
        </w:tc>
      </w:tr>
      <w:tr w:rsidR="00B43855" w14:paraId="72C290F4" w14:textId="77777777" w:rsidTr="00A737F0">
        <w:tc>
          <w:tcPr>
            <w:tcW w:w="5807" w:type="dxa"/>
          </w:tcPr>
          <w:p w14:paraId="18F830FC" w14:textId="77777777" w:rsidR="00B43855" w:rsidRPr="00E87A13" w:rsidRDefault="00B43855" w:rsidP="00B43855">
            <w:r w:rsidRPr="00E87A13">
              <w:t xml:space="preserve"> </w:t>
            </w:r>
            <w:r>
              <w:t>Trial set</w:t>
            </w:r>
          </w:p>
          <w:p w14:paraId="31E07B42" w14:textId="77777777" w:rsidR="00B43855" w:rsidRDefault="00B43855" w:rsidP="00B43855">
            <w:pPr>
              <w:adjustRightInd/>
              <w:snapToGrid/>
              <w:spacing w:after="0" w:line="240" w:lineRule="auto"/>
              <w:rPr>
                <w:iCs/>
                <w:color w:val="F47920"/>
                <w:sz w:val="32"/>
                <w:szCs w:val="28"/>
              </w:rPr>
            </w:pPr>
          </w:p>
        </w:tc>
        <w:tc>
          <w:tcPr>
            <w:tcW w:w="2552" w:type="dxa"/>
          </w:tcPr>
          <w:p w14:paraId="0BE56C25" w14:textId="77777777" w:rsidR="00B43855" w:rsidRDefault="00B43855" w:rsidP="00B43855">
            <w:pPr>
              <w:adjustRightInd/>
              <w:snapToGrid/>
              <w:spacing w:after="0" w:line="240" w:lineRule="auto"/>
              <w:rPr>
                <w:iCs/>
                <w:color w:val="F47920"/>
                <w:sz w:val="32"/>
                <w:szCs w:val="28"/>
              </w:rPr>
            </w:pPr>
          </w:p>
        </w:tc>
        <w:tc>
          <w:tcPr>
            <w:tcW w:w="6910" w:type="dxa"/>
          </w:tcPr>
          <w:p w14:paraId="7B7280C2" w14:textId="77777777" w:rsidR="00B43855" w:rsidRDefault="00B43855" w:rsidP="00B43855">
            <w:pPr>
              <w:adjustRightInd/>
              <w:snapToGrid/>
              <w:spacing w:after="0" w:line="240" w:lineRule="auto"/>
              <w:rPr>
                <w:iCs/>
                <w:color w:val="F47920"/>
                <w:sz w:val="32"/>
                <w:szCs w:val="28"/>
              </w:rPr>
            </w:pPr>
          </w:p>
        </w:tc>
      </w:tr>
      <w:tr w:rsidR="00B43855" w14:paraId="6195D572" w14:textId="77777777" w:rsidTr="00A737F0">
        <w:tc>
          <w:tcPr>
            <w:tcW w:w="5807" w:type="dxa"/>
          </w:tcPr>
          <w:p w14:paraId="047BF749" w14:textId="77777777" w:rsidR="00B43855" w:rsidRPr="00E87A13" w:rsidRDefault="00B43855" w:rsidP="00B43855">
            <w:r w:rsidRPr="00E87A13">
              <w:t xml:space="preserve"> </w:t>
            </w:r>
            <w:r>
              <w:t>Trial frame</w:t>
            </w:r>
          </w:p>
          <w:p w14:paraId="0462AA16" w14:textId="77777777" w:rsidR="00B43855" w:rsidRDefault="00B43855" w:rsidP="00B43855">
            <w:pPr>
              <w:adjustRightInd/>
              <w:snapToGrid/>
              <w:spacing w:after="0" w:line="240" w:lineRule="auto"/>
              <w:rPr>
                <w:iCs/>
                <w:color w:val="F47920"/>
                <w:sz w:val="32"/>
                <w:szCs w:val="28"/>
              </w:rPr>
            </w:pPr>
          </w:p>
        </w:tc>
        <w:tc>
          <w:tcPr>
            <w:tcW w:w="2552" w:type="dxa"/>
          </w:tcPr>
          <w:p w14:paraId="5823B434" w14:textId="77777777" w:rsidR="00B43855" w:rsidRDefault="00B43855" w:rsidP="00B43855">
            <w:pPr>
              <w:adjustRightInd/>
              <w:snapToGrid/>
              <w:spacing w:after="0" w:line="240" w:lineRule="auto"/>
              <w:rPr>
                <w:iCs/>
                <w:color w:val="F47920"/>
                <w:sz w:val="32"/>
                <w:szCs w:val="28"/>
              </w:rPr>
            </w:pPr>
          </w:p>
        </w:tc>
        <w:tc>
          <w:tcPr>
            <w:tcW w:w="6910" w:type="dxa"/>
          </w:tcPr>
          <w:p w14:paraId="6CC52127" w14:textId="77777777" w:rsidR="00B43855" w:rsidRDefault="00B43855" w:rsidP="00B43855">
            <w:pPr>
              <w:adjustRightInd/>
              <w:snapToGrid/>
              <w:spacing w:after="0" w:line="240" w:lineRule="auto"/>
              <w:rPr>
                <w:iCs/>
                <w:color w:val="F47920"/>
                <w:sz w:val="32"/>
                <w:szCs w:val="28"/>
              </w:rPr>
            </w:pPr>
          </w:p>
        </w:tc>
      </w:tr>
      <w:tr w:rsidR="00B43855" w14:paraId="2BBC84DD" w14:textId="77777777" w:rsidTr="00A737F0">
        <w:tc>
          <w:tcPr>
            <w:tcW w:w="5807" w:type="dxa"/>
          </w:tcPr>
          <w:p w14:paraId="22CA66CA" w14:textId="77777777" w:rsidR="00B43855" w:rsidRPr="00E87A13" w:rsidRDefault="00B43855" w:rsidP="00B43855">
            <w:r w:rsidRPr="00E87A13">
              <w:t xml:space="preserve"> </w:t>
            </w:r>
            <w:r>
              <w:t>Tonometer</w:t>
            </w:r>
          </w:p>
          <w:p w14:paraId="0E27A15C" w14:textId="77777777" w:rsidR="00B43855" w:rsidRDefault="00B43855" w:rsidP="00B43855">
            <w:pPr>
              <w:adjustRightInd/>
              <w:snapToGrid/>
              <w:spacing w:after="0" w:line="240" w:lineRule="auto"/>
              <w:rPr>
                <w:iCs/>
                <w:color w:val="F47920"/>
                <w:sz w:val="32"/>
                <w:szCs w:val="28"/>
              </w:rPr>
            </w:pPr>
          </w:p>
        </w:tc>
        <w:tc>
          <w:tcPr>
            <w:tcW w:w="2552" w:type="dxa"/>
          </w:tcPr>
          <w:p w14:paraId="2165EEA9" w14:textId="77777777" w:rsidR="00B43855" w:rsidRDefault="00B43855" w:rsidP="00B43855">
            <w:pPr>
              <w:adjustRightInd/>
              <w:snapToGrid/>
              <w:spacing w:after="0" w:line="240" w:lineRule="auto"/>
              <w:rPr>
                <w:iCs/>
                <w:color w:val="F47920"/>
                <w:sz w:val="32"/>
                <w:szCs w:val="28"/>
              </w:rPr>
            </w:pPr>
          </w:p>
        </w:tc>
        <w:tc>
          <w:tcPr>
            <w:tcW w:w="6910" w:type="dxa"/>
          </w:tcPr>
          <w:p w14:paraId="5E8191A0" w14:textId="77777777" w:rsidR="00B43855" w:rsidRDefault="00B43855" w:rsidP="00B43855">
            <w:pPr>
              <w:adjustRightInd/>
              <w:snapToGrid/>
              <w:spacing w:after="0" w:line="240" w:lineRule="auto"/>
              <w:rPr>
                <w:iCs/>
                <w:color w:val="F47920"/>
                <w:sz w:val="32"/>
                <w:szCs w:val="28"/>
              </w:rPr>
            </w:pPr>
          </w:p>
        </w:tc>
      </w:tr>
      <w:tr w:rsidR="00B43855" w14:paraId="4B82BEB3" w14:textId="77777777" w:rsidTr="00A737F0">
        <w:tc>
          <w:tcPr>
            <w:tcW w:w="5807" w:type="dxa"/>
          </w:tcPr>
          <w:p w14:paraId="49D620DC" w14:textId="77777777" w:rsidR="00B43855" w:rsidRPr="00E87A13" w:rsidRDefault="00B43855" w:rsidP="00B43855">
            <w:r w:rsidRPr="00E87A13">
              <w:t xml:space="preserve"> </w:t>
            </w:r>
            <w:r>
              <w:t>Slit lamp</w:t>
            </w:r>
          </w:p>
          <w:p w14:paraId="49A2AC1F" w14:textId="77777777" w:rsidR="00B43855" w:rsidRDefault="00B43855" w:rsidP="00B43855">
            <w:pPr>
              <w:adjustRightInd/>
              <w:snapToGrid/>
              <w:spacing w:after="0" w:line="240" w:lineRule="auto"/>
              <w:rPr>
                <w:iCs/>
                <w:color w:val="F47920"/>
                <w:sz w:val="32"/>
                <w:szCs w:val="28"/>
              </w:rPr>
            </w:pPr>
          </w:p>
        </w:tc>
        <w:tc>
          <w:tcPr>
            <w:tcW w:w="2552" w:type="dxa"/>
          </w:tcPr>
          <w:p w14:paraId="00B2030C" w14:textId="77777777" w:rsidR="00B43855" w:rsidRDefault="00B43855" w:rsidP="00B43855">
            <w:pPr>
              <w:adjustRightInd/>
              <w:snapToGrid/>
              <w:spacing w:after="0" w:line="240" w:lineRule="auto"/>
              <w:rPr>
                <w:iCs/>
                <w:color w:val="F47920"/>
                <w:sz w:val="32"/>
                <w:szCs w:val="28"/>
              </w:rPr>
            </w:pPr>
          </w:p>
        </w:tc>
        <w:tc>
          <w:tcPr>
            <w:tcW w:w="6910" w:type="dxa"/>
          </w:tcPr>
          <w:p w14:paraId="482B9869" w14:textId="77777777" w:rsidR="00B43855" w:rsidRDefault="00B43855" w:rsidP="00B43855">
            <w:pPr>
              <w:adjustRightInd/>
              <w:snapToGrid/>
              <w:spacing w:after="0" w:line="240" w:lineRule="auto"/>
              <w:rPr>
                <w:iCs/>
                <w:color w:val="F47920"/>
                <w:sz w:val="32"/>
                <w:szCs w:val="28"/>
              </w:rPr>
            </w:pPr>
          </w:p>
        </w:tc>
      </w:tr>
      <w:tr w:rsidR="00B43855" w14:paraId="7334D17E" w14:textId="77777777" w:rsidTr="00A737F0">
        <w:tc>
          <w:tcPr>
            <w:tcW w:w="5807" w:type="dxa"/>
          </w:tcPr>
          <w:p w14:paraId="36B76AB8" w14:textId="77777777" w:rsidR="00B43855" w:rsidRPr="00E87A13" w:rsidRDefault="00B43855" w:rsidP="00B43855">
            <w:r w:rsidRPr="00E87A13">
              <w:t xml:space="preserve"> </w:t>
            </w:r>
            <w:r>
              <w:t>Ophthalmoscope</w:t>
            </w:r>
          </w:p>
          <w:p w14:paraId="6E3ABE40" w14:textId="77777777" w:rsidR="00B43855" w:rsidRDefault="00B43855" w:rsidP="00B43855">
            <w:pPr>
              <w:adjustRightInd/>
              <w:snapToGrid/>
              <w:spacing w:after="0" w:line="240" w:lineRule="auto"/>
              <w:rPr>
                <w:iCs/>
                <w:color w:val="F47920"/>
                <w:sz w:val="32"/>
                <w:szCs w:val="28"/>
              </w:rPr>
            </w:pPr>
          </w:p>
        </w:tc>
        <w:tc>
          <w:tcPr>
            <w:tcW w:w="2552" w:type="dxa"/>
          </w:tcPr>
          <w:p w14:paraId="5EA18194" w14:textId="77777777" w:rsidR="00B43855" w:rsidRDefault="00B43855" w:rsidP="00B43855">
            <w:pPr>
              <w:adjustRightInd/>
              <w:snapToGrid/>
              <w:spacing w:after="0" w:line="240" w:lineRule="auto"/>
              <w:rPr>
                <w:iCs/>
                <w:color w:val="F47920"/>
                <w:sz w:val="32"/>
                <w:szCs w:val="28"/>
              </w:rPr>
            </w:pPr>
          </w:p>
        </w:tc>
        <w:tc>
          <w:tcPr>
            <w:tcW w:w="6910" w:type="dxa"/>
          </w:tcPr>
          <w:p w14:paraId="74F4ECFE" w14:textId="77777777" w:rsidR="00B43855" w:rsidRDefault="00B43855" w:rsidP="00B43855">
            <w:pPr>
              <w:adjustRightInd/>
              <w:snapToGrid/>
              <w:spacing w:after="0" w:line="240" w:lineRule="auto"/>
              <w:rPr>
                <w:iCs/>
                <w:color w:val="F47920"/>
                <w:sz w:val="32"/>
                <w:szCs w:val="28"/>
              </w:rPr>
            </w:pPr>
          </w:p>
        </w:tc>
      </w:tr>
      <w:tr w:rsidR="00B43855" w14:paraId="43A45B9F" w14:textId="77777777" w:rsidTr="00A737F0">
        <w:tc>
          <w:tcPr>
            <w:tcW w:w="5807" w:type="dxa"/>
          </w:tcPr>
          <w:p w14:paraId="3585E3AB" w14:textId="77777777" w:rsidR="00B43855" w:rsidRPr="00E87A13" w:rsidRDefault="00B43855" w:rsidP="00B43855">
            <w:r w:rsidRPr="00E87A13">
              <w:t xml:space="preserve"> </w:t>
            </w:r>
            <w:r>
              <w:t xml:space="preserve">Vertomemter </w:t>
            </w:r>
          </w:p>
          <w:p w14:paraId="12B8A128" w14:textId="77777777" w:rsidR="00B43855" w:rsidRDefault="00B43855" w:rsidP="00B43855">
            <w:pPr>
              <w:adjustRightInd/>
              <w:snapToGrid/>
              <w:spacing w:after="0" w:line="240" w:lineRule="auto"/>
              <w:rPr>
                <w:iCs/>
                <w:color w:val="F47920"/>
                <w:sz w:val="32"/>
                <w:szCs w:val="28"/>
              </w:rPr>
            </w:pPr>
          </w:p>
        </w:tc>
        <w:tc>
          <w:tcPr>
            <w:tcW w:w="2552" w:type="dxa"/>
          </w:tcPr>
          <w:p w14:paraId="500B3B38" w14:textId="77777777" w:rsidR="00B43855" w:rsidRDefault="00B43855" w:rsidP="00B43855">
            <w:pPr>
              <w:adjustRightInd/>
              <w:snapToGrid/>
              <w:spacing w:after="0" w:line="240" w:lineRule="auto"/>
              <w:rPr>
                <w:iCs/>
                <w:color w:val="F47920"/>
                <w:sz w:val="32"/>
                <w:szCs w:val="28"/>
              </w:rPr>
            </w:pPr>
          </w:p>
        </w:tc>
        <w:tc>
          <w:tcPr>
            <w:tcW w:w="6910" w:type="dxa"/>
          </w:tcPr>
          <w:p w14:paraId="59EBBC51" w14:textId="77777777" w:rsidR="00B43855" w:rsidRDefault="00B43855" w:rsidP="00B43855">
            <w:pPr>
              <w:adjustRightInd/>
              <w:snapToGrid/>
              <w:spacing w:after="0" w:line="240" w:lineRule="auto"/>
              <w:rPr>
                <w:iCs/>
                <w:color w:val="F47920"/>
                <w:sz w:val="32"/>
                <w:szCs w:val="28"/>
              </w:rPr>
            </w:pPr>
          </w:p>
        </w:tc>
      </w:tr>
      <w:tr w:rsidR="00B43855" w14:paraId="0A036E6C" w14:textId="77777777" w:rsidTr="00A737F0">
        <w:tc>
          <w:tcPr>
            <w:tcW w:w="5807" w:type="dxa"/>
          </w:tcPr>
          <w:p w14:paraId="6C7BF441" w14:textId="726C66F3" w:rsidR="00B43855" w:rsidRDefault="009640C3" w:rsidP="00B43855">
            <w:r>
              <w:t xml:space="preserve">VA </w:t>
            </w:r>
            <w:r w:rsidR="00B43855">
              <w:t>Chart</w:t>
            </w:r>
          </w:p>
          <w:p w14:paraId="6A565959" w14:textId="77777777" w:rsidR="00B43855" w:rsidRDefault="00B43855" w:rsidP="00B43855"/>
          <w:p w14:paraId="7C57C108" w14:textId="77777777" w:rsidR="00B43855" w:rsidRDefault="00B43855" w:rsidP="00B43855">
            <w:pPr>
              <w:adjustRightInd/>
              <w:snapToGrid/>
              <w:spacing w:after="0" w:line="240" w:lineRule="auto"/>
              <w:rPr>
                <w:iCs/>
                <w:color w:val="F47920"/>
                <w:sz w:val="32"/>
                <w:szCs w:val="28"/>
              </w:rPr>
            </w:pPr>
          </w:p>
        </w:tc>
        <w:tc>
          <w:tcPr>
            <w:tcW w:w="2552" w:type="dxa"/>
          </w:tcPr>
          <w:p w14:paraId="4D9555CD" w14:textId="77777777" w:rsidR="00B43855" w:rsidRDefault="00B43855" w:rsidP="00B43855">
            <w:pPr>
              <w:adjustRightInd/>
              <w:snapToGrid/>
              <w:spacing w:after="0" w:line="240" w:lineRule="auto"/>
              <w:rPr>
                <w:iCs/>
                <w:color w:val="F47920"/>
                <w:sz w:val="32"/>
                <w:szCs w:val="28"/>
              </w:rPr>
            </w:pPr>
          </w:p>
        </w:tc>
        <w:tc>
          <w:tcPr>
            <w:tcW w:w="6910" w:type="dxa"/>
          </w:tcPr>
          <w:p w14:paraId="75098A16" w14:textId="77777777" w:rsidR="00B43855" w:rsidRDefault="00B43855" w:rsidP="00B43855">
            <w:pPr>
              <w:adjustRightInd/>
              <w:snapToGrid/>
              <w:spacing w:after="0" w:line="240" w:lineRule="auto"/>
              <w:rPr>
                <w:iCs/>
                <w:color w:val="F47920"/>
                <w:sz w:val="32"/>
                <w:szCs w:val="28"/>
              </w:rPr>
            </w:pPr>
          </w:p>
        </w:tc>
      </w:tr>
      <w:tr w:rsidR="00B43855" w14:paraId="06DC76BE" w14:textId="77777777" w:rsidTr="00A737F0">
        <w:tc>
          <w:tcPr>
            <w:tcW w:w="5807" w:type="dxa"/>
          </w:tcPr>
          <w:p w14:paraId="1739FFDD" w14:textId="62FCAA11" w:rsidR="00B43855" w:rsidRDefault="00B43855" w:rsidP="00B43855">
            <w:r w:rsidRPr="00E87A13">
              <w:t>Others: please specify</w:t>
            </w:r>
          </w:p>
          <w:p w14:paraId="0EF6DEFB" w14:textId="77777777" w:rsidR="00B43855" w:rsidRPr="00E87A13" w:rsidRDefault="00B43855" w:rsidP="00B43855"/>
        </w:tc>
        <w:tc>
          <w:tcPr>
            <w:tcW w:w="2552" w:type="dxa"/>
          </w:tcPr>
          <w:p w14:paraId="2FD4F948" w14:textId="77777777" w:rsidR="00B43855" w:rsidRDefault="00B43855" w:rsidP="00B43855">
            <w:pPr>
              <w:adjustRightInd/>
              <w:snapToGrid/>
              <w:spacing w:after="0" w:line="240" w:lineRule="auto"/>
              <w:rPr>
                <w:iCs/>
                <w:color w:val="F47920"/>
                <w:sz w:val="32"/>
                <w:szCs w:val="28"/>
              </w:rPr>
            </w:pPr>
          </w:p>
        </w:tc>
        <w:tc>
          <w:tcPr>
            <w:tcW w:w="6910" w:type="dxa"/>
          </w:tcPr>
          <w:p w14:paraId="186C1E8B" w14:textId="77777777" w:rsidR="00B43855" w:rsidRDefault="00B43855" w:rsidP="00B43855">
            <w:pPr>
              <w:adjustRightInd/>
              <w:snapToGrid/>
              <w:spacing w:after="0" w:line="240" w:lineRule="auto"/>
              <w:rPr>
                <w:iCs/>
                <w:color w:val="F47920"/>
                <w:sz w:val="32"/>
                <w:szCs w:val="28"/>
              </w:rPr>
            </w:pPr>
          </w:p>
        </w:tc>
      </w:tr>
    </w:tbl>
    <w:p w14:paraId="1742DEB5" w14:textId="7B667388" w:rsidR="00B43855" w:rsidRDefault="00B43855" w:rsidP="00B43855"/>
    <w:p w14:paraId="5501ADD7" w14:textId="77777777" w:rsidR="006951EF" w:rsidRDefault="006951EF">
      <w:pPr>
        <w:adjustRightInd/>
        <w:snapToGrid/>
        <w:spacing w:after="0" w:line="240" w:lineRule="auto"/>
        <w:rPr>
          <w:iCs/>
          <w:color w:val="F47920"/>
          <w:sz w:val="32"/>
          <w:szCs w:val="28"/>
        </w:rPr>
        <w:sectPr w:rsidR="006951EF" w:rsidSect="00EE5316">
          <w:pgSz w:w="16838" w:h="11906" w:orient="landscape" w:code="9"/>
          <w:pgMar w:top="1276" w:right="1134" w:bottom="1418" w:left="425" w:header="397" w:footer="380" w:gutter="0"/>
          <w:pgNumType w:start="0"/>
          <w:cols w:space="708"/>
          <w:titlePg/>
          <w:docGrid w:linePitch="360"/>
        </w:sectPr>
      </w:pPr>
    </w:p>
    <w:p w14:paraId="3C76EBEB" w14:textId="77777777" w:rsidR="006B077A" w:rsidRDefault="006B077A" w:rsidP="006716BA"/>
    <w:p w14:paraId="394575E8" w14:textId="77777777" w:rsidR="00CC5322" w:rsidRDefault="00CC5322" w:rsidP="006B077A"/>
    <w:tbl>
      <w:tblPr>
        <w:tblStyle w:val="TableGrid"/>
        <w:tblW w:w="9430" w:type="dxa"/>
        <w:tblLayout w:type="fixed"/>
        <w:tblLook w:val="04A0" w:firstRow="1" w:lastRow="0" w:firstColumn="1" w:lastColumn="0" w:noHBand="0" w:noVBand="1"/>
      </w:tblPr>
      <w:tblGrid>
        <w:gridCol w:w="9430"/>
      </w:tblGrid>
      <w:tr w:rsidR="00C35FDA" w14:paraId="1462F4F7" w14:textId="77777777" w:rsidTr="006F2CF8">
        <w:trPr>
          <w:cnfStyle w:val="100000000000" w:firstRow="1" w:lastRow="0" w:firstColumn="0" w:lastColumn="0" w:oddVBand="0" w:evenVBand="0" w:oddHBand="0" w:evenHBand="0" w:firstRowFirstColumn="0" w:firstRowLastColumn="0" w:lastRowFirstColumn="0" w:lastRowLastColumn="0"/>
          <w:trHeight w:hRule="exact" w:val="1814"/>
        </w:trPr>
        <w:tc>
          <w:tcPr>
            <w:tcW w:w="9430" w:type="dxa"/>
          </w:tcPr>
          <w:p w14:paraId="38C90F76" w14:textId="77777777" w:rsidR="00C35FDA" w:rsidRDefault="00B15CFD" w:rsidP="005249FF">
            <w:r>
              <w:rPr>
                <w:noProof/>
                <w:lang w:eastAsia="en-AU"/>
              </w:rPr>
              <w:drawing>
                <wp:anchor distT="0" distB="0" distL="114300" distR="114300" simplePos="0" relativeHeight="251636736" behindDoc="1" locked="0" layoutInCell="0" allowOverlap="1" wp14:anchorId="1D03F13F" wp14:editId="3B4ACAB0">
                  <wp:simplePos x="0" y="0"/>
                  <wp:positionH relativeFrom="page">
                    <wp:posOffset>-883920</wp:posOffset>
                  </wp:positionH>
                  <wp:positionV relativeFrom="page">
                    <wp:posOffset>-770890</wp:posOffset>
                  </wp:positionV>
                  <wp:extent cx="7561313" cy="10695599"/>
                  <wp:effectExtent l="19050" t="0" r="1537"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_Page_5.jpg"/>
                          <pic:cNvPicPr/>
                        </pic:nvPicPr>
                        <pic:blipFill>
                          <a:blip r:embed="rId16">
                            <a:extLst>
                              <a:ext uri="{28A0092B-C50C-407E-A947-70E740481C1C}">
                                <a14:useLocalDpi xmlns:a14="http://schemas.microsoft.com/office/drawing/2010/main" val="0"/>
                              </a:ext>
                            </a:extLst>
                          </a:blip>
                          <a:stretch>
                            <a:fillRect/>
                          </a:stretch>
                        </pic:blipFill>
                        <pic:spPr>
                          <a:xfrm>
                            <a:off x="0" y="0"/>
                            <a:ext cx="7561313" cy="10695599"/>
                          </a:xfrm>
                          <a:prstGeom prst="rect">
                            <a:avLst/>
                          </a:prstGeom>
                        </pic:spPr>
                      </pic:pic>
                    </a:graphicData>
                  </a:graphic>
                </wp:anchor>
              </w:drawing>
            </w:r>
          </w:p>
        </w:tc>
      </w:tr>
      <w:tr w:rsidR="00C35FDA" w14:paraId="7BAA94D3" w14:textId="77777777" w:rsidTr="006F2CF8">
        <w:trPr>
          <w:trHeight w:hRule="exact" w:val="1247"/>
        </w:trPr>
        <w:tc>
          <w:tcPr>
            <w:tcW w:w="9430" w:type="dxa"/>
          </w:tcPr>
          <w:p w14:paraId="335C6C11" w14:textId="77777777" w:rsidR="00C35FDA" w:rsidRPr="00C35FDA" w:rsidRDefault="00C35FDA" w:rsidP="00745775">
            <w:pPr>
              <w:pStyle w:val="BackCoverHeading"/>
            </w:pPr>
            <w:r w:rsidRPr="00C35FDA">
              <w:t>Thank you</w:t>
            </w:r>
          </w:p>
        </w:tc>
      </w:tr>
      <w:tr w:rsidR="00C35FDA" w14:paraId="2CD096CE" w14:textId="77777777" w:rsidTr="006F2CF8">
        <w:tc>
          <w:tcPr>
            <w:tcW w:w="9430" w:type="dxa"/>
          </w:tcPr>
          <w:p w14:paraId="5A1C5BE3" w14:textId="77777777" w:rsidR="00C35FDA" w:rsidRPr="00505657" w:rsidRDefault="00C35FDA" w:rsidP="00C35FDA">
            <w:pPr>
              <w:pStyle w:val="ContactDetails"/>
              <w:rPr>
                <w:b/>
                <w:color w:val="FFFFFF" w:themeColor="background1"/>
              </w:rPr>
            </w:pPr>
            <w:r w:rsidRPr="00505657">
              <w:rPr>
                <w:b/>
                <w:color w:val="FFFFFF" w:themeColor="background1"/>
              </w:rPr>
              <w:t>Contact details</w:t>
            </w:r>
          </w:p>
          <w:p w14:paraId="0CFDE969" w14:textId="77777777" w:rsidR="00C35FDA" w:rsidRPr="00505657" w:rsidRDefault="00B15CFD" w:rsidP="00505657">
            <w:pPr>
              <w:pStyle w:val="ContactDetails"/>
              <w:spacing w:line="0" w:lineRule="atLeast"/>
              <w:rPr>
                <w:color w:val="FFFFFF" w:themeColor="background1"/>
              </w:rPr>
            </w:pPr>
            <w:bookmarkStart w:id="7" w:name="ContactName"/>
            <w:r w:rsidRPr="00505657">
              <w:rPr>
                <w:color w:val="FFFFFF" w:themeColor="background1"/>
              </w:rPr>
              <w:t>Lisa Penrose – Project Consultant</w:t>
            </w:r>
            <w:bookmarkEnd w:id="7"/>
          </w:p>
          <w:p w14:paraId="03F021BD" w14:textId="77777777" w:rsidR="00B15CFD" w:rsidRPr="00505657" w:rsidRDefault="00B15CFD" w:rsidP="00505657">
            <w:pPr>
              <w:pStyle w:val="ContactDetails"/>
              <w:spacing w:line="0" w:lineRule="atLeast"/>
              <w:rPr>
                <w:color w:val="FFFFFF" w:themeColor="background1"/>
              </w:rPr>
            </w:pPr>
            <w:r w:rsidRPr="00505657">
              <w:rPr>
                <w:color w:val="FFFFFF" w:themeColor="background1"/>
              </w:rPr>
              <w:t>Phone: 0481 267 015</w:t>
            </w:r>
          </w:p>
          <w:p w14:paraId="2E4AF2CE" w14:textId="77777777" w:rsidR="00B15CFD" w:rsidRPr="00505657" w:rsidRDefault="00B15CFD" w:rsidP="00505657">
            <w:pPr>
              <w:pStyle w:val="ContactDetails"/>
              <w:spacing w:line="0" w:lineRule="atLeast"/>
              <w:rPr>
                <w:color w:val="FFFFFF" w:themeColor="background1"/>
              </w:rPr>
            </w:pPr>
            <w:r w:rsidRPr="00505657">
              <w:rPr>
                <w:color w:val="FFFFFF" w:themeColor="background1"/>
              </w:rPr>
              <w:t xml:space="preserve">Email: </w:t>
            </w:r>
            <w:hyperlink r:id="rId17" w:history="1">
              <w:r w:rsidRPr="00505657">
                <w:rPr>
                  <w:rStyle w:val="Hyperlink"/>
                  <w:color w:val="FFFFFF" w:themeColor="background1"/>
                </w:rPr>
                <w:t>lisa@penroseoptometry.com.au</w:t>
              </w:r>
            </w:hyperlink>
          </w:p>
          <w:p w14:paraId="0C518395" w14:textId="77777777" w:rsidR="00B15CFD" w:rsidRPr="00505657" w:rsidRDefault="00B15CFD">
            <w:pPr>
              <w:pStyle w:val="ContactDetails"/>
              <w:rPr>
                <w:color w:val="FFFFFF" w:themeColor="background1"/>
              </w:rPr>
            </w:pPr>
          </w:p>
          <w:p w14:paraId="2E31AE31" w14:textId="180319AF" w:rsidR="00B15CFD" w:rsidRDefault="00B15CFD" w:rsidP="00505657">
            <w:pPr>
              <w:pStyle w:val="ContactDetails"/>
              <w:spacing w:line="0" w:lineRule="atLeast"/>
              <w:rPr>
                <w:color w:val="FFFFFF" w:themeColor="background1"/>
              </w:rPr>
            </w:pPr>
            <w:r w:rsidRPr="00505657">
              <w:rPr>
                <w:color w:val="FFFFFF" w:themeColor="background1"/>
              </w:rPr>
              <w:t>A</w:t>
            </w:r>
            <w:r w:rsidR="009640C3">
              <w:rPr>
                <w:color w:val="FFFFFF" w:themeColor="background1"/>
              </w:rPr>
              <w:t>lison Rogers</w:t>
            </w:r>
            <w:r w:rsidRPr="00505657">
              <w:rPr>
                <w:color w:val="FFFFFF" w:themeColor="background1"/>
              </w:rPr>
              <w:t xml:space="preserve"> – </w:t>
            </w:r>
            <w:r w:rsidR="009640C3">
              <w:rPr>
                <w:color w:val="FFFFFF" w:themeColor="background1"/>
              </w:rPr>
              <w:t xml:space="preserve">Assistant </w:t>
            </w:r>
            <w:r w:rsidRPr="00505657">
              <w:rPr>
                <w:color w:val="FFFFFF" w:themeColor="background1"/>
              </w:rPr>
              <w:t>Manager</w:t>
            </w:r>
          </w:p>
          <w:p w14:paraId="49FD051F" w14:textId="0ABA5919" w:rsidR="009640C3" w:rsidRPr="00505657" w:rsidRDefault="009640C3" w:rsidP="00505657">
            <w:pPr>
              <w:pStyle w:val="ContactDetails"/>
              <w:spacing w:line="0" w:lineRule="atLeast"/>
              <w:rPr>
                <w:color w:val="FFFFFF" w:themeColor="background1"/>
              </w:rPr>
            </w:pPr>
            <w:r>
              <w:rPr>
                <w:color w:val="FFFFFF" w:themeColor="background1"/>
              </w:rPr>
              <w:t>Programs</w:t>
            </w:r>
          </w:p>
          <w:p w14:paraId="42F45715" w14:textId="1D17998B" w:rsidR="00B15CFD" w:rsidRPr="00505657" w:rsidRDefault="00B15CFD" w:rsidP="00505657">
            <w:pPr>
              <w:pStyle w:val="ContactDetails"/>
              <w:spacing w:line="0" w:lineRule="atLeast"/>
              <w:rPr>
                <w:color w:val="FFFFFF" w:themeColor="background1"/>
              </w:rPr>
            </w:pPr>
            <w:r w:rsidRPr="00505657">
              <w:rPr>
                <w:color w:val="FFFFFF" w:themeColor="background1"/>
              </w:rPr>
              <w:t>Phone: (08) 89 201 4</w:t>
            </w:r>
            <w:r w:rsidR="00C719BF">
              <w:rPr>
                <w:color w:val="FFFFFF" w:themeColor="background1"/>
              </w:rPr>
              <w:t>23</w:t>
            </w:r>
          </w:p>
          <w:p w14:paraId="32BD8CD5" w14:textId="251D593E" w:rsidR="00C35FDA" w:rsidRDefault="00B15CFD" w:rsidP="009640C3">
            <w:pPr>
              <w:pStyle w:val="ContactDetails"/>
              <w:spacing w:line="0" w:lineRule="atLeast"/>
            </w:pPr>
            <w:r w:rsidRPr="00505657">
              <w:rPr>
                <w:color w:val="FFFFFF" w:themeColor="background1"/>
              </w:rPr>
              <w:t xml:space="preserve">Email: </w:t>
            </w:r>
            <w:hyperlink r:id="rId18" w:history="1">
              <w:r w:rsidR="00C719BF" w:rsidRPr="00267177">
                <w:rPr>
                  <w:rStyle w:val="Hyperlink"/>
                </w:rPr>
                <w:t>arogers@hollows.org</w:t>
              </w:r>
            </w:hyperlink>
            <w:r w:rsidRPr="00505657">
              <w:rPr>
                <w:color w:val="FFFFFF" w:themeColor="background1"/>
              </w:rPr>
              <w:t xml:space="preserve"> </w:t>
            </w:r>
          </w:p>
        </w:tc>
      </w:tr>
    </w:tbl>
    <w:p w14:paraId="593624FE" w14:textId="77777777" w:rsidR="00785D51" w:rsidRPr="00301C99" w:rsidRDefault="00785D51" w:rsidP="00B15CFD">
      <w:pPr>
        <w:rPr>
          <w:b/>
        </w:rPr>
      </w:pPr>
    </w:p>
    <w:sectPr w:rsidR="00785D51" w:rsidRPr="00301C99" w:rsidSect="00EE5316">
      <w:headerReference w:type="even" r:id="rId19"/>
      <w:headerReference w:type="default" r:id="rId20"/>
      <w:footerReference w:type="default" r:id="rId21"/>
      <w:headerReference w:type="first" r:id="rId22"/>
      <w:pgSz w:w="11906" w:h="16838" w:code="9"/>
      <w:pgMar w:top="425" w:right="1276" w:bottom="1134" w:left="1418" w:header="397"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3811C" w14:textId="77777777" w:rsidR="00861CB3" w:rsidRDefault="00861CB3">
      <w:r>
        <w:separator/>
      </w:r>
    </w:p>
  </w:endnote>
  <w:endnote w:type="continuationSeparator" w:id="0">
    <w:p w14:paraId="22B6EF25" w14:textId="77777777" w:rsidR="00861CB3" w:rsidRDefault="0086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19720A3E-F86C-4A1E-B1AF-CEF7BAB2BAA5}"/>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embedRegular r:id="rId2" w:fontKey="{8A532A54-4599-4BFD-A281-9C236E858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C67436" w14:paraId="104D0C53" w14:textId="77777777" w:rsidTr="00FB32F9">
      <w:trPr>
        <w:trHeight w:hRule="exact" w:val="284"/>
      </w:trPr>
      <w:tc>
        <w:tcPr>
          <w:tcW w:w="5103" w:type="dxa"/>
        </w:tcPr>
        <w:p w14:paraId="2AE86053" w14:textId="77777777" w:rsidR="00C67436" w:rsidRPr="007F5B28" w:rsidRDefault="00C67436"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14:paraId="2FC41457" w14:textId="77777777" w:rsidR="00C67436" w:rsidRDefault="00C67436" w:rsidP="00FB32F9">
          <w:pPr>
            <w:pStyle w:val="Footer"/>
            <w:jc w:val="right"/>
          </w:pPr>
        </w:p>
      </w:tc>
    </w:tr>
  </w:tbl>
  <w:p w14:paraId="76DE80E6" w14:textId="77777777" w:rsidR="00C67436" w:rsidRDefault="00C67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54" w:type="dxa"/>
      <w:tblInd w:w="-567" w:type="dxa"/>
      <w:tblBorders>
        <w:insideH w:val="single" w:sz="4" w:space="0" w:color="FFFFFF" w:themeColor="background1"/>
        <w:insideV w:val="single" w:sz="4" w:space="0" w:color="FFFFFF" w:themeColor="background1"/>
      </w:tblBorders>
      <w:tblLayout w:type="fixed"/>
      <w:tblCellMar>
        <w:top w:w="57" w:type="dxa"/>
        <w:left w:w="0" w:type="dxa"/>
        <w:right w:w="0" w:type="dxa"/>
      </w:tblCellMar>
      <w:tblLook w:val="01E0" w:firstRow="1" w:lastRow="1" w:firstColumn="1" w:lastColumn="1" w:noHBand="0" w:noVBand="0"/>
    </w:tblPr>
    <w:tblGrid>
      <w:gridCol w:w="9904"/>
      <w:gridCol w:w="350"/>
    </w:tblGrid>
    <w:tr w:rsidR="00C67436" w:rsidRPr="00BB5CEA" w14:paraId="5CE9C8E8" w14:textId="77777777" w:rsidTr="00A06E3F">
      <w:trPr>
        <w:trHeight w:val="187"/>
      </w:trPr>
      <w:tc>
        <w:tcPr>
          <w:tcW w:w="9904" w:type="dxa"/>
          <w:vAlign w:val="center"/>
        </w:tcPr>
        <w:p w14:paraId="1F8CA781" w14:textId="60C128C6" w:rsidR="00C67436" w:rsidRDefault="00C67436" w:rsidP="0086694D">
          <w:pPr>
            <w:pStyle w:val="Footer"/>
            <w:jc w:val="center"/>
            <w:rPr>
              <w:noProof/>
            </w:rPr>
          </w:pPr>
          <w:r>
            <w:rPr>
              <w:noProof/>
              <w:lang w:eastAsia="en-AU"/>
            </w:rPr>
            <w:drawing>
              <wp:anchor distT="0" distB="0" distL="114300" distR="114300" simplePos="0" relativeHeight="251640832" behindDoc="1" locked="1" layoutInCell="0" allowOverlap="1" wp14:anchorId="67BD849A" wp14:editId="6C94E5E7">
                <wp:simplePos x="0" y="0"/>
                <wp:positionH relativeFrom="page">
                  <wp:posOffset>-533400</wp:posOffset>
                </wp:positionH>
                <wp:positionV relativeFrom="page">
                  <wp:posOffset>-106680</wp:posOffset>
                </wp:positionV>
                <wp:extent cx="7555865" cy="69088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
                          <a:extLst>
                            <a:ext uri="{28A0092B-C50C-407E-A947-70E740481C1C}">
                              <a14:useLocalDpi xmlns:a14="http://schemas.microsoft.com/office/drawing/2010/main" val="0"/>
                            </a:ext>
                          </a:extLst>
                        </a:blip>
                        <a:srcRect r="-808"/>
                        <a:stretch/>
                      </pic:blipFill>
                      <pic:spPr bwMode="auto">
                        <a:xfrm>
                          <a:off x="0" y="0"/>
                          <a:ext cx="7555865" cy="69088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STYLEREF  "Cover Heading" </w:instrText>
          </w:r>
          <w:r>
            <w:fldChar w:fldCharType="separate"/>
          </w:r>
          <w:r w:rsidR="00726864">
            <w:rPr>
              <w:noProof/>
            </w:rPr>
            <w:t>National eye care equipment inventory project</w:t>
          </w:r>
          <w:r>
            <w:rPr>
              <w:noProof/>
            </w:rPr>
            <w:fldChar w:fldCharType="end"/>
          </w:r>
          <w:r>
            <w:rPr>
              <w:noProof/>
            </w:rPr>
            <w:t xml:space="preserve"> </w:t>
          </w:r>
        </w:p>
        <w:p w14:paraId="7202B50F" w14:textId="2C071B9C" w:rsidR="00C67436" w:rsidRDefault="00C67436" w:rsidP="0086694D">
          <w:pPr>
            <w:pStyle w:val="Footer"/>
            <w:jc w:val="center"/>
            <w:rPr>
              <w:caps w:val="0"/>
              <w:noProof/>
              <w:color w:val="F47920" w:themeColor="accent1"/>
            </w:rPr>
          </w:pPr>
          <w:r>
            <w:rPr>
              <w:caps w:val="0"/>
              <w:noProof/>
              <w:color w:val="auto"/>
            </w:rPr>
            <w:t>(Version - 1.1.1</w:t>
          </w:r>
          <w:r w:rsidRPr="00D56FD7">
            <w:rPr>
              <w:caps w:val="0"/>
              <w:noProof/>
              <w:color w:val="auto"/>
            </w:rPr>
            <w:t xml:space="preserve"> </w:t>
          </w:r>
          <w:r>
            <w:rPr>
              <w:caps w:val="0"/>
              <w:noProof/>
              <w:color w:val="auto"/>
            </w:rPr>
            <w:t xml:space="preserve">– </w:t>
          </w:r>
          <w:r w:rsidR="00006BC7">
            <w:rPr>
              <w:caps w:val="0"/>
              <w:noProof/>
              <w:color w:val="auto"/>
            </w:rPr>
            <w:t>26/10/</w:t>
          </w:r>
          <w:r w:rsidR="006A7348">
            <w:rPr>
              <w:caps w:val="0"/>
              <w:noProof/>
              <w:color w:val="auto"/>
            </w:rPr>
            <w:t>17</w:t>
          </w:r>
          <w:r w:rsidRPr="00D56FD7">
            <w:rPr>
              <w:caps w:val="0"/>
              <w:noProof/>
              <w:color w:val="auto"/>
            </w:rPr>
            <w:t>)</w:t>
          </w:r>
        </w:p>
        <w:p w14:paraId="6CE8FF4D" w14:textId="77777777" w:rsidR="00C67436" w:rsidRPr="007F5B28" w:rsidRDefault="00C67436" w:rsidP="006545F3">
          <w:pPr>
            <w:pStyle w:val="Footer"/>
          </w:pPr>
        </w:p>
      </w:tc>
      <w:tc>
        <w:tcPr>
          <w:tcW w:w="350" w:type="dxa"/>
          <w:vAlign w:val="center"/>
        </w:tcPr>
        <w:p w14:paraId="41971ABE" w14:textId="387057DA" w:rsidR="00C67436" w:rsidRPr="00BB5CEA" w:rsidRDefault="00C67436" w:rsidP="00BB5CEA">
          <w:pPr>
            <w:pStyle w:val="Footer"/>
            <w:jc w:val="right"/>
            <w:rPr>
              <w:b/>
            </w:rPr>
          </w:pPr>
          <w:r w:rsidRPr="0004323C">
            <w:rPr>
              <w:b/>
            </w:rPr>
            <w:fldChar w:fldCharType="begin"/>
          </w:r>
          <w:r w:rsidRPr="0004323C">
            <w:rPr>
              <w:b/>
            </w:rPr>
            <w:instrText xml:space="preserve"> PAGE   \* MERGEFORMAT </w:instrText>
          </w:r>
          <w:r w:rsidRPr="0004323C">
            <w:rPr>
              <w:b/>
            </w:rPr>
            <w:fldChar w:fldCharType="separate"/>
          </w:r>
          <w:r w:rsidR="00726864">
            <w:rPr>
              <w:b/>
              <w:noProof/>
            </w:rPr>
            <w:t>1</w:t>
          </w:r>
          <w:r w:rsidRPr="0004323C">
            <w:rPr>
              <w:b/>
            </w:rPr>
            <w:fldChar w:fldCharType="end"/>
          </w:r>
        </w:p>
      </w:tc>
    </w:tr>
  </w:tbl>
  <w:p w14:paraId="0FCD5CFA" w14:textId="77777777" w:rsidR="00C67436" w:rsidRDefault="00C674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13" w:type="dxa"/>
      <w:tblInd w:w="-574" w:type="dxa"/>
      <w:tblLayout w:type="fixed"/>
      <w:tblCellMar>
        <w:left w:w="0" w:type="dxa"/>
        <w:right w:w="0" w:type="dxa"/>
      </w:tblCellMar>
      <w:tblLook w:val="01E0" w:firstRow="1" w:lastRow="1" w:firstColumn="1" w:lastColumn="1" w:noHBand="0" w:noVBand="0"/>
    </w:tblPr>
    <w:tblGrid>
      <w:gridCol w:w="5961"/>
      <w:gridCol w:w="4552"/>
    </w:tblGrid>
    <w:tr w:rsidR="00C67436" w14:paraId="07CC5A2C" w14:textId="77777777" w:rsidTr="00013B98">
      <w:trPr>
        <w:trHeight w:val="1175"/>
      </w:trPr>
      <w:tc>
        <w:tcPr>
          <w:tcW w:w="5961" w:type="dxa"/>
          <w:tcMar>
            <w:bottom w:w="0" w:type="dxa"/>
          </w:tcMar>
          <w:vAlign w:val="bottom"/>
        </w:tcPr>
        <w:p w14:paraId="18CAA6DE" w14:textId="77777777" w:rsidR="00C67436" w:rsidRDefault="00C67436" w:rsidP="00E45B50">
          <w:pPr>
            <w:pStyle w:val="CoverDetails"/>
          </w:pPr>
          <w:bookmarkStart w:id="5" w:name="Date"/>
          <w:bookmarkEnd w:id="5"/>
          <w:r>
            <w:t xml:space="preserve">  </w:t>
          </w:r>
        </w:p>
        <w:p w14:paraId="3170600D" w14:textId="77777777" w:rsidR="00C67436" w:rsidRPr="00E45B50" w:rsidRDefault="00C67436" w:rsidP="00E45B50">
          <w:pPr>
            <w:pStyle w:val="CoverDetails"/>
          </w:pPr>
          <w:bookmarkStart w:id="6" w:name="ProposedBy"/>
          <w:bookmarkEnd w:id="6"/>
        </w:p>
      </w:tc>
      <w:tc>
        <w:tcPr>
          <w:tcW w:w="4552" w:type="dxa"/>
          <w:tcMar>
            <w:bottom w:w="0" w:type="dxa"/>
          </w:tcMar>
          <w:vAlign w:val="bottom"/>
        </w:tcPr>
        <w:p w14:paraId="3F219E8D" w14:textId="77777777" w:rsidR="00C67436" w:rsidRDefault="00C67436" w:rsidP="00013B98">
          <w:pPr>
            <w:pStyle w:val="Footer"/>
          </w:pPr>
          <w:r>
            <w:rPr>
              <w:noProof/>
              <w:lang w:eastAsia="en-AU"/>
            </w:rPr>
            <w:drawing>
              <wp:inline distT="0" distB="0" distL="0" distR="0" wp14:anchorId="2744C695" wp14:editId="1482F8C1">
                <wp:extent cx="2700000" cy="446400"/>
                <wp:effectExtent l="19050" t="0" r="51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2700000" cy="446400"/>
                        </a:xfrm>
                        <a:prstGeom prst="rect">
                          <a:avLst/>
                        </a:prstGeom>
                      </pic:spPr>
                    </pic:pic>
                  </a:graphicData>
                </a:graphic>
              </wp:inline>
            </w:drawing>
          </w:r>
        </w:p>
      </w:tc>
    </w:tr>
    <w:tr w:rsidR="00C67436" w14:paraId="39C2CE42" w14:textId="77777777" w:rsidTr="00013B98">
      <w:trPr>
        <w:trHeight w:hRule="exact" w:val="227"/>
      </w:trPr>
      <w:tc>
        <w:tcPr>
          <w:tcW w:w="5961" w:type="dxa"/>
          <w:tcMar>
            <w:bottom w:w="0" w:type="dxa"/>
          </w:tcMar>
          <w:vAlign w:val="bottom"/>
        </w:tcPr>
        <w:p w14:paraId="45AC0062" w14:textId="77777777" w:rsidR="00C67436" w:rsidRDefault="00C67436" w:rsidP="00F17EFC">
          <w:pPr>
            <w:pStyle w:val="Footer"/>
          </w:pPr>
        </w:p>
      </w:tc>
      <w:tc>
        <w:tcPr>
          <w:tcW w:w="4552" w:type="dxa"/>
          <w:tcMar>
            <w:bottom w:w="0" w:type="dxa"/>
          </w:tcMar>
          <w:vAlign w:val="bottom"/>
        </w:tcPr>
        <w:p w14:paraId="7297847E" w14:textId="77777777" w:rsidR="00C67436" w:rsidRDefault="00C67436" w:rsidP="00013B98">
          <w:pPr>
            <w:pStyle w:val="Footer"/>
          </w:pPr>
        </w:p>
      </w:tc>
    </w:tr>
  </w:tbl>
  <w:p w14:paraId="016F96D1" w14:textId="77777777" w:rsidR="00C67436" w:rsidRDefault="00C674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426" w:type="dxa"/>
      <w:tblBorders>
        <w:insideH w:val="single" w:sz="4" w:space="0" w:color="FFFFFF" w:themeColor="background1"/>
        <w:insideV w:val="single" w:sz="4" w:space="0" w:color="FFFFFF" w:themeColor="background1"/>
      </w:tblBorders>
      <w:tblLayout w:type="fixed"/>
      <w:tblCellMar>
        <w:top w:w="57" w:type="dxa"/>
        <w:left w:w="0" w:type="dxa"/>
        <w:right w:w="0" w:type="dxa"/>
      </w:tblCellMar>
      <w:tblLook w:val="01E0" w:firstRow="1" w:lastRow="1" w:firstColumn="1" w:lastColumn="1" w:noHBand="0" w:noVBand="0"/>
    </w:tblPr>
    <w:tblGrid>
      <w:gridCol w:w="9640"/>
      <w:gridCol w:w="567"/>
    </w:tblGrid>
    <w:tr w:rsidR="00C67436" w:rsidRPr="00BB5CEA" w14:paraId="365FF646" w14:textId="77777777" w:rsidTr="005A319D">
      <w:trPr>
        <w:trHeight w:val="231"/>
      </w:trPr>
      <w:tc>
        <w:tcPr>
          <w:tcW w:w="9640" w:type="dxa"/>
          <w:vAlign w:val="center"/>
        </w:tcPr>
        <w:p w14:paraId="6F807499" w14:textId="79F325B1" w:rsidR="00C67436" w:rsidRPr="007F5B28" w:rsidRDefault="00C67436" w:rsidP="006545F3">
          <w:pPr>
            <w:pStyle w:val="Footer"/>
          </w:pPr>
          <w:r>
            <w:rPr>
              <w:noProof/>
              <w:lang w:eastAsia="en-AU"/>
            </w:rPr>
            <w:drawing>
              <wp:anchor distT="0" distB="0" distL="114300" distR="114300" simplePos="0" relativeHeight="251664384" behindDoc="1" locked="1" layoutInCell="0" allowOverlap="1" wp14:anchorId="7F8DC78C" wp14:editId="7D2D31FA">
                <wp:simplePos x="0" y="0"/>
                <wp:positionH relativeFrom="page">
                  <wp:posOffset>-558800</wp:posOffset>
                </wp:positionH>
                <wp:positionV relativeFrom="page">
                  <wp:posOffset>-175260</wp:posOffset>
                </wp:positionV>
                <wp:extent cx="7515225" cy="695325"/>
                <wp:effectExtent l="1905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
                          <a:extLst>
                            <a:ext uri="{28A0092B-C50C-407E-A947-70E740481C1C}">
                              <a14:useLocalDpi xmlns:a14="http://schemas.microsoft.com/office/drawing/2010/main" val="0"/>
                            </a:ext>
                          </a:extLst>
                        </a:blip>
                        <a:srcRect r="-808"/>
                        <a:stretch/>
                      </pic:blipFill>
                      <pic:spPr bwMode="auto">
                        <a:xfrm>
                          <a:off x="0" y="0"/>
                          <a:ext cx="7515225" cy="69532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STYLEREF  "Cover Heading" </w:instrText>
          </w:r>
          <w:r>
            <w:fldChar w:fldCharType="separate"/>
          </w:r>
          <w:r w:rsidR="00A7204D">
            <w:rPr>
              <w:noProof/>
            </w:rPr>
            <w:t>National eye care equipment inventory project</w:t>
          </w:r>
          <w:r>
            <w:rPr>
              <w:noProof/>
            </w:rPr>
            <w:fldChar w:fldCharType="end"/>
          </w:r>
        </w:p>
      </w:tc>
      <w:tc>
        <w:tcPr>
          <w:tcW w:w="567" w:type="dxa"/>
          <w:vAlign w:val="center"/>
        </w:tcPr>
        <w:p w14:paraId="2E05FA4C" w14:textId="3026693D" w:rsidR="00C67436" w:rsidRPr="00BB5CEA" w:rsidRDefault="00C67436" w:rsidP="00BB5CEA">
          <w:pPr>
            <w:pStyle w:val="Footer"/>
            <w:jc w:val="right"/>
            <w:rPr>
              <w:b/>
            </w:rPr>
          </w:pPr>
          <w:r w:rsidRPr="0004323C">
            <w:rPr>
              <w:b/>
            </w:rPr>
            <w:fldChar w:fldCharType="begin"/>
          </w:r>
          <w:r w:rsidRPr="0004323C">
            <w:rPr>
              <w:b/>
            </w:rPr>
            <w:instrText xml:space="preserve"> PAGE   \* MERGEFORMAT </w:instrText>
          </w:r>
          <w:r w:rsidRPr="0004323C">
            <w:rPr>
              <w:b/>
            </w:rPr>
            <w:fldChar w:fldCharType="separate"/>
          </w:r>
          <w:r w:rsidR="00A7204D">
            <w:rPr>
              <w:b/>
              <w:noProof/>
            </w:rPr>
            <w:t>1</w:t>
          </w:r>
          <w:r w:rsidRPr="0004323C">
            <w:rPr>
              <w:b/>
            </w:rPr>
            <w:fldChar w:fldCharType="end"/>
          </w:r>
        </w:p>
      </w:tc>
    </w:tr>
  </w:tbl>
  <w:p w14:paraId="1A77ABE8" w14:textId="77777777" w:rsidR="00C67436" w:rsidRDefault="00C67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6942" w14:textId="77777777" w:rsidR="00861CB3" w:rsidRDefault="00861CB3">
      <w:r>
        <w:separator/>
      </w:r>
    </w:p>
  </w:footnote>
  <w:footnote w:type="continuationSeparator" w:id="0">
    <w:p w14:paraId="6A96C98D" w14:textId="77777777" w:rsidR="00861CB3" w:rsidRDefault="00861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C67436" w14:paraId="0E33B608" w14:textId="77777777" w:rsidTr="00FB32F9">
      <w:trPr>
        <w:trHeight w:hRule="exact" w:val="454"/>
      </w:trPr>
      <w:tc>
        <w:tcPr>
          <w:tcW w:w="2340" w:type="dxa"/>
          <w:vMerge w:val="restart"/>
        </w:tcPr>
        <w:p w14:paraId="6BD2C6D2" w14:textId="77777777" w:rsidR="00C67436" w:rsidRDefault="00C67436" w:rsidP="006545F3">
          <w:pPr>
            <w:pStyle w:val="Header"/>
          </w:pPr>
          <w:r>
            <w:t>Company Logo Here</w:t>
          </w:r>
        </w:p>
      </w:tc>
      <w:tc>
        <w:tcPr>
          <w:tcW w:w="7724" w:type="dxa"/>
        </w:tcPr>
        <w:p w14:paraId="10224813" w14:textId="77777777" w:rsidR="00C67436" w:rsidRDefault="00C67436" w:rsidP="00FB32F9">
          <w:pPr>
            <w:pStyle w:val="Header"/>
            <w:jc w:val="right"/>
          </w:pPr>
        </w:p>
      </w:tc>
    </w:tr>
    <w:tr w:rsidR="00C67436" w14:paraId="029D6E09" w14:textId="77777777" w:rsidTr="00FB32F9">
      <w:trPr>
        <w:trHeight w:hRule="exact" w:val="427"/>
      </w:trPr>
      <w:tc>
        <w:tcPr>
          <w:tcW w:w="2340" w:type="dxa"/>
          <w:vMerge/>
        </w:tcPr>
        <w:p w14:paraId="70DAFC10" w14:textId="77777777" w:rsidR="00C67436" w:rsidRDefault="00C67436" w:rsidP="006545F3">
          <w:pPr>
            <w:pStyle w:val="Header"/>
          </w:pPr>
        </w:p>
      </w:tc>
      <w:tc>
        <w:tcPr>
          <w:tcW w:w="7724" w:type="dxa"/>
          <w:tcMar>
            <w:top w:w="136" w:type="dxa"/>
          </w:tcMar>
        </w:tcPr>
        <w:p w14:paraId="1C04E3A2" w14:textId="77777777" w:rsidR="00C67436" w:rsidRDefault="00C67436" w:rsidP="00FB32F9">
          <w:pPr>
            <w:pStyle w:val="Header"/>
            <w:jc w:val="right"/>
          </w:pPr>
        </w:p>
      </w:tc>
    </w:tr>
  </w:tbl>
  <w:p w14:paraId="6C92FAE0" w14:textId="44D61021" w:rsidR="00C67436" w:rsidRDefault="00726864">
    <w:pPr>
      <w:pStyle w:val="Header"/>
    </w:pPr>
    <w:r>
      <w:rPr>
        <w:noProof/>
      </w:rPr>
      <w:pict w14:anchorId="6EF84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60" o:spid="_x0000_s2050"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D1DFF" w14:textId="3A424090" w:rsidR="00B348B0" w:rsidRDefault="00726864">
    <w:pPr>
      <w:pStyle w:val="Header"/>
    </w:pPr>
    <w:r>
      <w:rPr>
        <w:noProof/>
      </w:rPr>
      <w:pict w14:anchorId="005AE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61" o:spid="_x0000_s2051" type="#_x0000_t136" style="position:absolute;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5295C" w14:textId="78919F4E" w:rsidR="00B348B0" w:rsidRDefault="00726864">
    <w:pPr>
      <w:pStyle w:val="Header"/>
    </w:pPr>
    <w:r>
      <w:rPr>
        <w:noProof/>
      </w:rPr>
      <w:pict w14:anchorId="6AB33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59" o:spid="_x0000_s2049"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6E68" w14:textId="4B4E46E8" w:rsidR="00B348B0" w:rsidRDefault="00726864">
    <w:pPr>
      <w:pStyle w:val="Header"/>
    </w:pPr>
    <w:r>
      <w:rPr>
        <w:noProof/>
      </w:rPr>
      <w:pict w14:anchorId="28CC9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63" o:spid="_x0000_s2053" type="#_x0000_t136" style="position:absolute;margin-left:0;margin-top:0;width:485.35pt;height:194.1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7F05" w14:textId="559BA906" w:rsidR="00B348B0" w:rsidRDefault="00726864">
    <w:pPr>
      <w:pStyle w:val="Header"/>
    </w:pPr>
    <w:r>
      <w:rPr>
        <w:noProof/>
      </w:rPr>
      <w:pict w14:anchorId="56D8C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64" o:spid="_x0000_s2054" type="#_x0000_t136" style="position:absolute;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6A0F1" w14:textId="2504D711" w:rsidR="00B348B0" w:rsidRDefault="00726864">
    <w:pPr>
      <w:pStyle w:val="Header"/>
    </w:pPr>
    <w:r>
      <w:rPr>
        <w:noProof/>
      </w:rPr>
      <w:pict w14:anchorId="4E476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133362" o:spid="_x0000_s2052" type="#_x0000_t136" style="position:absolute;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D2B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1CC0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8" w15:restartNumberingAfterBreak="0">
    <w:nsid w:val="FFFFFF88"/>
    <w:multiLevelType w:val="singleLevel"/>
    <w:tmpl w:val="E21847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4D2466"/>
    <w:multiLevelType w:val="hybridMultilevel"/>
    <w:tmpl w:val="1054D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53CD8"/>
    <w:multiLevelType w:val="hybridMultilevel"/>
    <w:tmpl w:val="EB048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5F47AD"/>
    <w:multiLevelType w:val="multilevel"/>
    <w:tmpl w:val="5F8A8C9A"/>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5" w15:restartNumberingAfterBreak="0">
    <w:nsid w:val="21C6698D"/>
    <w:multiLevelType w:val="hybridMultilevel"/>
    <w:tmpl w:val="04A48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A31F7"/>
    <w:multiLevelType w:val="hybridMultilevel"/>
    <w:tmpl w:val="4A4CAB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DA1248E"/>
    <w:multiLevelType w:val="hybridMultilevel"/>
    <w:tmpl w:val="8982E4EA"/>
    <w:lvl w:ilvl="0" w:tplc="CED67D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E9371B"/>
    <w:multiLevelType w:val="multilevel"/>
    <w:tmpl w:val="5F8A8C9A"/>
    <w:numStyleLink w:val="ListNumbers"/>
  </w:abstractNum>
  <w:abstractNum w:abstractNumId="20" w15:restartNumberingAfterBreak="0">
    <w:nsid w:val="35E95E00"/>
    <w:multiLevelType w:val="multilevel"/>
    <w:tmpl w:val="5F8A8C9A"/>
    <w:numStyleLink w:val="ListNumbers"/>
  </w:abstractNum>
  <w:abstractNum w:abstractNumId="21" w15:restartNumberingAfterBreak="0">
    <w:nsid w:val="470C5585"/>
    <w:multiLevelType w:val="hybridMultilevel"/>
    <w:tmpl w:val="78FA8E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A96DBA"/>
    <w:multiLevelType w:val="hybridMultilevel"/>
    <w:tmpl w:val="7BECA3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290B6D"/>
    <w:multiLevelType w:val="hybridMultilevel"/>
    <w:tmpl w:val="E98E7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CC10C9"/>
    <w:multiLevelType w:val="hybridMultilevel"/>
    <w:tmpl w:val="3184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306DC"/>
    <w:multiLevelType w:val="hybridMultilevel"/>
    <w:tmpl w:val="599E6498"/>
    <w:lvl w:ilvl="0" w:tplc="0C090001">
      <w:start w:val="1"/>
      <w:numFmt w:val="bullet"/>
      <w:lvlText w:val=""/>
      <w:lvlJc w:val="left"/>
      <w:pPr>
        <w:ind w:left="720" w:hanging="360"/>
      </w:pPr>
      <w:rPr>
        <w:rFonts w:ascii="Symbol" w:hAnsi="Symbol" w:hint="default"/>
      </w:rPr>
    </w:lvl>
    <w:lvl w:ilvl="1" w:tplc="7FDA418E">
      <w:numFmt w:val="bullet"/>
      <w:lvlText w:val="•"/>
      <w:lvlJc w:val="left"/>
      <w:pPr>
        <w:ind w:left="1440" w:hanging="360"/>
      </w:pPr>
      <w:rPr>
        <w:rFonts w:asciiTheme="minorHAnsi" w:eastAsiaTheme="minorEastAsia" w:hAnsiTheme="minorHAns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209C"/>
    <w:multiLevelType w:val="multilevel"/>
    <w:tmpl w:val="5F8A8C9A"/>
    <w:numStyleLink w:val="ListNumbers"/>
  </w:abstractNum>
  <w:abstractNum w:abstractNumId="27"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742A11"/>
    <w:multiLevelType w:val="hybridMultilevel"/>
    <w:tmpl w:val="08FAE09C"/>
    <w:lvl w:ilvl="0" w:tplc="2BE08776">
      <w:start w:val="1"/>
      <w:numFmt w:val="bullet"/>
      <w:lvlText w:val=""/>
      <w:lvlJc w:val="left"/>
      <w:pPr>
        <w:ind w:left="720" w:hanging="360"/>
      </w:pPr>
      <w:rPr>
        <w:rFonts w:ascii="Wingdings 2" w:hAnsi="Wingdings 2" w:hint="default"/>
        <w:color w:val="F15B3B"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14561"/>
    <w:multiLevelType w:val="hybridMultilevel"/>
    <w:tmpl w:val="C36EF6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673284"/>
    <w:multiLevelType w:val="hybridMultilevel"/>
    <w:tmpl w:val="7A5E0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636D15"/>
    <w:multiLevelType w:val="hybridMultilevel"/>
    <w:tmpl w:val="25BC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3C6CE1"/>
    <w:multiLevelType w:val="hybridMultilevel"/>
    <w:tmpl w:val="9470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30"/>
  </w:num>
  <w:num w:numId="5">
    <w:abstractNumId w:val="10"/>
  </w:num>
  <w:num w:numId="6">
    <w:abstractNumId w:val="8"/>
  </w:num>
  <w:num w:numId="7">
    <w:abstractNumId w:val="11"/>
  </w:num>
  <w:num w:numId="8">
    <w:abstractNumId w:val="27"/>
  </w:num>
  <w:num w:numId="9">
    <w:abstractNumId w:val="17"/>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6"/>
  </w:num>
  <w:num w:numId="20">
    <w:abstractNumId w:val="20"/>
  </w:num>
  <w:num w:numId="21">
    <w:abstractNumId w:val="18"/>
  </w:num>
  <w:num w:numId="22">
    <w:abstractNumId w:val="16"/>
  </w:num>
  <w:num w:numId="23">
    <w:abstractNumId w:val="22"/>
  </w:num>
  <w:num w:numId="24">
    <w:abstractNumId w:val="32"/>
  </w:num>
  <w:num w:numId="25">
    <w:abstractNumId w:val="13"/>
  </w:num>
  <w:num w:numId="26">
    <w:abstractNumId w:val="29"/>
  </w:num>
  <w:num w:numId="27">
    <w:abstractNumId w:val="12"/>
  </w:num>
  <w:num w:numId="28">
    <w:abstractNumId w:val="24"/>
  </w:num>
  <w:num w:numId="29">
    <w:abstractNumId w:val="25"/>
  </w:num>
  <w:num w:numId="30">
    <w:abstractNumId w:val="28"/>
  </w:num>
  <w:num w:numId="31">
    <w:abstractNumId w:val="23"/>
  </w:num>
  <w:num w:numId="32">
    <w:abstractNumId w:val="33"/>
  </w:num>
  <w:num w:numId="33">
    <w:abstractNumId w:val="15"/>
  </w:num>
  <w:num w:numId="34">
    <w:abstractNumId w:val="2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5CB"/>
    <w:rsid w:val="00000CC6"/>
    <w:rsid w:val="00004E19"/>
    <w:rsid w:val="00006BC7"/>
    <w:rsid w:val="000102BD"/>
    <w:rsid w:val="000132ED"/>
    <w:rsid w:val="00013B98"/>
    <w:rsid w:val="00013ECA"/>
    <w:rsid w:val="00021204"/>
    <w:rsid w:val="0002215C"/>
    <w:rsid w:val="00024DC7"/>
    <w:rsid w:val="00025171"/>
    <w:rsid w:val="00040EE6"/>
    <w:rsid w:val="00041523"/>
    <w:rsid w:val="0004323C"/>
    <w:rsid w:val="00043907"/>
    <w:rsid w:val="00050E9E"/>
    <w:rsid w:val="00064960"/>
    <w:rsid w:val="00064CB3"/>
    <w:rsid w:val="000660AA"/>
    <w:rsid w:val="00082FBB"/>
    <w:rsid w:val="00085C4C"/>
    <w:rsid w:val="00090312"/>
    <w:rsid w:val="0009180D"/>
    <w:rsid w:val="000923CE"/>
    <w:rsid w:val="000933E6"/>
    <w:rsid w:val="0009391E"/>
    <w:rsid w:val="00094E90"/>
    <w:rsid w:val="000A43D9"/>
    <w:rsid w:val="000B4B85"/>
    <w:rsid w:val="000B4D10"/>
    <w:rsid w:val="000B53BF"/>
    <w:rsid w:val="000B7A16"/>
    <w:rsid w:val="000E14F1"/>
    <w:rsid w:val="000F7AAD"/>
    <w:rsid w:val="001013E4"/>
    <w:rsid w:val="001214E8"/>
    <w:rsid w:val="001343B3"/>
    <w:rsid w:val="00134717"/>
    <w:rsid w:val="00136C3E"/>
    <w:rsid w:val="00145F5A"/>
    <w:rsid w:val="0014694B"/>
    <w:rsid w:val="00153193"/>
    <w:rsid w:val="001556D5"/>
    <w:rsid w:val="00156BDC"/>
    <w:rsid w:val="00160B20"/>
    <w:rsid w:val="00162DEC"/>
    <w:rsid w:val="001644EB"/>
    <w:rsid w:val="00164B83"/>
    <w:rsid w:val="001743D8"/>
    <w:rsid w:val="00181338"/>
    <w:rsid w:val="00184F4C"/>
    <w:rsid w:val="00197769"/>
    <w:rsid w:val="001A2BD4"/>
    <w:rsid w:val="001A331F"/>
    <w:rsid w:val="001A39B0"/>
    <w:rsid w:val="001A7A3C"/>
    <w:rsid w:val="001B1707"/>
    <w:rsid w:val="001B27D4"/>
    <w:rsid w:val="001C4465"/>
    <w:rsid w:val="001C454B"/>
    <w:rsid w:val="001D7140"/>
    <w:rsid w:val="001E18C3"/>
    <w:rsid w:val="001F257F"/>
    <w:rsid w:val="001F5652"/>
    <w:rsid w:val="001F73A4"/>
    <w:rsid w:val="001F7606"/>
    <w:rsid w:val="00217069"/>
    <w:rsid w:val="00220A81"/>
    <w:rsid w:val="002339A8"/>
    <w:rsid w:val="00236B4E"/>
    <w:rsid w:val="00237743"/>
    <w:rsid w:val="00240EEC"/>
    <w:rsid w:val="002435B3"/>
    <w:rsid w:val="00243A7B"/>
    <w:rsid w:val="002449F3"/>
    <w:rsid w:val="002503D8"/>
    <w:rsid w:val="00256E91"/>
    <w:rsid w:val="002604A2"/>
    <w:rsid w:val="00260C97"/>
    <w:rsid w:val="00264C69"/>
    <w:rsid w:val="0027504B"/>
    <w:rsid w:val="00280013"/>
    <w:rsid w:val="00281FED"/>
    <w:rsid w:val="00283C8D"/>
    <w:rsid w:val="00291F7A"/>
    <w:rsid w:val="002974F7"/>
    <w:rsid w:val="002A2A3A"/>
    <w:rsid w:val="002A5F28"/>
    <w:rsid w:val="002A690B"/>
    <w:rsid w:val="002A749D"/>
    <w:rsid w:val="002B02AB"/>
    <w:rsid w:val="002B18E4"/>
    <w:rsid w:val="002B4C3C"/>
    <w:rsid w:val="002B72C0"/>
    <w:rsid w:val="002B7FF9"/>
    <w:rsid w:val="002C44F0"/>
    <w:rsid w:val="002D2072"/>
    <w:rsid w:val="002E17D7"/>
    <w:rsid w:val="002E5C0F"/>
    <w:rsid w:val="002F16BE"/>
    <w:rsid w:val="002F28BE"/>
    <w:rsid w:val="002F6F57"/>
    <w:rsid w:val="0030001C"/>
    <w:rsid w:val="00301C99"/>
    <w:rsid w:val="00301E50"/>
    <w:rsid w:val="00303142"/>
    <w:rsid w:val="003037FC"/>
    <w:rsid w:val="003164B2"/>
    <w:rsid w:val="00317618"/>
    <w:rsid w:val="003205D7"/>
    <w:rsid w:val="00322E41"/>
    <w:rsid w:val="00324517"/>
    <w:rsid w:val="003252D5"/>
    <w:rsid w:val="00326A2A"/>
    <w:rsid w:val="00327360"/>
    <w:rsid w:val="00336254"/>
    <w:rsid w:val="0033708D"/>
    <w:rsid w:val="00337A5A"/>
    <w:rsid w:val="00341B5E"/>
    <w:rsid w:val="003502FC"/>
    <w:rsid w:val="00353DF1"/>
    <w:rsid w:val="00373D23"/>
    <w:rsid w:val="00381535"/>
    <w:rsid w:val="00382950"/>
    <w:rsid w:val="003838E2"/>
    <w:rsid w:val="003A13C3"/>
    <w:rsid w:val="003A371D"/>
    <w:rsid w:val="003B7234"/>
    <w:rsid w:val="003B78CE"/>
    <w:rsid w:val="003B7DAE"/>
    <w:rsid w:val="003C2F31"/>
    <w:rsid w:val="003C73F5"/>
    <w:rsid w:val="003D38B3"/>
    <w:rsid w:val="003D44EA"/>
    <w:rsid w:val="003D5BB9"/>
    <w:rsid w:val="003D5F75"/>
    <w:rsid w:val="003D6D80"/>
    <w:rsid w:val="003D7A26"/>
    <w:rsid w:val="003F0510"/>
    <w:rsid w:val="003F0A8C"/>
    <w:rsid w:val="003F4349"/>
    <w:rsid w:val="003F66C3"/>
    <w:rsid w:val="003F6728"/>
    <w:rsid w:val="00401BB1"/>
    <w:rsid w:val="004058F9"/>
    <w:rsid w:val="004062E1"/>
    <w:rsid w:val="00412B07"/>
    <w:rsid w:val="0041399E"/>
    <w:rsid w:val="00417A99"/>
    <w:rsid w:val="0042394D"/>
    <w:rsid w:val="00431521"/>
    <w:rsid w:val="00433FAF"/>
    <w:rsid w:val="00435FC8"/>
    <w:rsid w:val="0044347A"/>
    <w:rsid w:val="00444BF8"/>
    <w:rsid w:val="00450FC2"/>
    <w:rsid w:val="004572D3"/>
    <w:rsid w:val="004611EA"/>
    <w:rsid w:val="00471AFF"/>
    <w:rsid w:val="00472650"/>
    <w:rsid w:val="00477B68"/>
    <w:rsid w:val="004809DC"/>
    <w:rsid w:val="00482360"/>
    <w:rsid w:val="00482ADD"/>
    <w:rsid w:val="00485E9A"/>
    <w:rsid w:val="00487298"/>
    <w:rsid w:val="00492BF3"/>
    <w:rsid w:val="00496FA3"/>
    <w:rsid w:val="004A4A8F"/>
    <w:rsid w:val="004B3484"/>
    <w:rsid w:val="004B7868"/>
    <w:rsid w:val="004C273C"/>
    <w:rsid w:val="004C3398"/>
    <w:rsid w:val="004D2771"/>
    <w:rsid w:val="004D28BB"/>
    <w:rsid w:val="004D5D9A"/>
    <w:rsid w:val="004E0AE1"/>
    <w:rsid w:val="004E2D81"/>
    <w:rsid w:val="004E6736"/>
    <w:rsid w:val="004E76CD"/>
    <w:rsid w:val="004F03B5"/>
    <w:rsid w:val="004F0DA3"/>
    <w:rsid w:val="004F2259"/>
    <w:rsid w:val="004F4468"/>
    <w:rsid w:val="00500646"/>
    <w:rsid w:val="00500795"/>
    <w:rsid w:val="00501F0A"/>
    <w:rsid w:val="0050313C"/>
    <w:rsid w:val="00503B28"/>
    <w:rsid w:val="005052F0"/>
    <w:rsid w:val="00505657"/>
    <w:rsid w:val="00510301"/>
    <w:rsid w:val="00510641"/>
    <w:rsid w:val="005132B7"/>
    <w:rsid w:val="00514F75"/>
    <w:rsid w:val="00514FED"/>
    <w:rsid w:val="005179DA"/>
    <w:rsid w:val="00522FEA"/>
    <w:rsid w:val="005249FF"/>
    <w:rsid w:val="005252D0"/>
    <w:rsid w:val="005454B3"/>
    <w:rsid w:val="00546D4E"/>
    <w:rsid w:val="00547345"/>
    <w:rsid w:val="00551884"/>
    <w:rsid w:val="00551D4C"/>
    <w:rsid w:val="005520B6"/>
    <w:rsid w:val="00553694"/>
    <w:rsid w:val="00553F3B"/>
    <w:rsid w:val="00555A20"/>
    <w:rsid w:val="00560641"/>
    <w:rsid w:val="005742FA"/>
    <w:rsid w:val="0058137D"/>
    <w:rsid w:val="005947C1"/>
    <w:rsid w:val="00595894"/>
    <w:rsid w:val="005958C4"/>
    <w:rsid w:val="005A09EE"/>
    <w:rsid w:val="005A319D"/>
    <w:rsid w:val="005A410B"/>
    <w:rsid w:val="005A55CD"/>
    <w:rsid w:val="005B07CE"/>
    <w:rsid w:val="005B1543"/>
    <w:rsid w:val="005B59C8"/>
    <w:rsid w:val="005B633A"/>
    <w:rsid w:val="005B63C3"/>
    <w:rsid w:val="005C0EBF"/>
    <w:rsid w:val="005C16DD"/>
    <w:rsid w:val="005C580C"/>
    <w:rsid w:val="005D1EE7"/>
    <w:rsid w:val="005D21EC"/>
    <w:rsid w:val="005D6814"/>
    <w:rsid w:val="005E3320"/>
    <w:rsid w:val="005E3D81"/>
    <w:rsid w:val="005E68F8"/>
    <w:rsid w:val="005F0140"/>
    <w:rsid w:val="005F0F5B"/>
    <w:rsid w:val="005F3793"/>
    <w:rsid w:val="005F60DF"/>
    <w:rsid w:val="006018A9"/>
    <w:rsid w:val="00605CC1"/>
    <w:rsid w:val="00620338"/>
    <w:rsid w:val="00625498"/>
    <w:rsid w:val="0063412F"/>
    <w:rsid w:val="00636B3A"/>
    <w:rsid w:val="00636B5E"/>
    <w:rsid w:val="006373C3"/>
    <w:rsid w:val="00647AF2"/>
    <w:rsid w:val="006507C7"/>
    <w:rsid w:val="00652849"/>
    <w:rsid w:val="00653471"/>
    <w:rsid w:val="006545F3"/>
    <w:rsid w:val="00662891"/>
    <w:rsid w:val="006638E3"/>
    <w:rsid w:val="0066577E"/>
    <w:rsid w:val="006657DC"/>
    <w:rsid w:val="00670B72"/>
    <w:rsid w:val="006710B5"/>
    <w:rsid w:val="006716BA"/>
    <w:rsid w:val="0067232B"/>
    <w:rsid w:val="006823C4"/>
    <w:rsid w:val="006951EF"/>
    <w:rsid w:val="006A217F"/>
    <w:rsid w:val="006A4700"/>
    <w:rsid w:val="006A7348"/>
    <w:rsid w:val="006A79C0"/>
    <w:rsid w:val="006B077A"/>
    <w:rsid w:val="006B1CC6"/>
    <w:rsid w:val="006B2261"/>
    <w:rsid w:val="006B524D"/>
    <w:rsid w:val="006E314A"/>
    <w:rsid w:val="006E3376"/>
    <w:rsid w:val="006F0703"/>
    <w:rsid w:val="006F249D"/>
    <w:rsid w:val="006F2CF8"/>
    <w:rsid w:val="006F5190"/>
    <w:rsid w:val="006F76ED"/>
    <w:rsid w:val="00705322"/>
    <w:rsid w:val="00706B41"/>
    <w:rsid w:val="00706CA6"/>
    <w:rsid w:val="00707BE8"/>
    <w:rsid w:val="00712E5A"/>
    <w:rsid w:val="00721884"/>
    <w:rsid w:val="0072270B"/>
    <w:rsid w:val="00724170"/>
    <w:rsid w:val="00726864"/>
    <w:rsid w:val="007269CB"/>
    <w:rsid w:val="007343BD"/>
    <w:rsid w:val="00740771"/>
    <w:rsid w:val="00740C73"/>
    <w:rsid w:val="007428BA"/>
    <w:rsid w:val="007436BA"/>
    <w:rsid w:val="00745775"/>
    <w:rsid w:val="007544B6"/>
    <w:rsid w:val="00754758"/>
    <w:rsid w:val="007565FC"/>
    <w:rsid w:val="0076044C"/>
    <w:rsid w:val="007661ED"/>
    <w:rsid w:val="00785D51"/>
    <w:rsid w:val="007A11C7"/>
    <w:rsid w:val="007A3CDF"/>
    <w:rsid w:val="007A7FF6"/>
    <w:rsid w:val="007B1858"/>
    <w:rsid w:val="007B2530"/>
    <w:rsid w:val="007B43A1"/>
    <w:rsid w:val="007B7BA6"/>
    <w:rsid w:val="007C0B52"/>
    <w:rsid w:val="007D4088"/>
    <w:rsid w:val="007D52C0"/>
    <w:rsid w:val="007E1EB9"/>
    <w:rsid w:val="007E334A"/>
    <w:rsid w:val="007F17DC"/>
    <w:rsid w:val="007F5B28"/>
    <w:rsid w:val="007F75F8"/>
    <w:rsid w:val="0080006A"/>
    <w:rsid w:val="008023B2"/>
    <w:rsid w:val="008041FE"/>
    <w:rsid w:val="00807F39"/>
    <w:rsid w:val="00810A3A"/>
    <w:rsid w:val="00813517"/>
    <w:rsid w:val="00813C72"/>
    <w:rsid w:val="0081556C"/>
    <w:rsid w:val="008218ED"/>
    <w:rsid w:val="008229B9"/>
    <w:rsid w:val="0082328D"/>
    <w:rsid w:val="008236FE"/>
    <w:rsid w:val="00824742"/>
    <w:rsid w:val="00833077"/>
    <w:rsid w:val="00836CB1"/>
    <w:rsid w:val="00837980"/>
    <w:rsid w:val="008409EC"/>
    <w:rsid w:val="0085098E"/>
    <w:rsid w:val="008562F6"/>
    <w:rsid w:val="00861CB3"/>
    <w:rsid w:val="0086694D"/>
    <w:rsid w:val="00867ADE"/>
    <w:rsid w:val="00874F17"/>
    <w:rsid w:val="00880F1C"/>
    <w:rsid w:val="00890E3C"/>
    <w:rsid w:val="00891B48"/>
    <w:rsid w:val="00894F0E"/>
    <w:rsid w:val="008A35CB"/>
    <w:rsid w:val="008B19B9"/>
    <w:rsid w:val="008B2AC6"/>
    <w:rsid w:val="008B69ED"/>
    <w:rsid w:val="008B7E5B"/>
    <w:rsid w:val="008D03FC"/>
    <w:rsid w:val="008D11B1"/>
    <w:rsid w:val="008D39B1"/>
    <w:rsid w:val="008D471E"/>
    <w:rsid w:val="008D4CA5"/>
    <w:rsid w:val="008D5C10"/>
    <w:rsid w:val="008D76CD"/>
    <w:rsid w:val="008D7871"/>
    <w:rsid w:val="008F0305"/>
    <w:rsid w:val="008F1FAC"/>
    <w:rsid w:val="008F2E30"/>
    <w:rsid w:val="00902F3F"/>
    <w:rsid w:val="0090382B"/>
    <w:rsid w:val="009038DF"/>
    <w:rsid w:val="0090500D"/>
    <w:rsid w:val="00905927"/>
    <w:rsid w:val="00907847"/>
    <w:rsid w:val="00913BE8"/>
    <w:rsid w:val="0091587F"/>
    <w:rsid w:val="0092007F"/>
    <w:rsid w:val="00922944"/>
    <w:rsid w:val="00924C58"/>
    <w:rsid w:val="009252EC"/>
    <w:rsid w:val="00926A02"/>
    <w:rsid w:val="00927D59"/>
    <w:rsid w:val="00930862"/>
    <w:rsid w:val="009447AC"/>
    <w:rsid w:val="0095322D"/>
    <w:rsid w:val="00961AE9"/>
    <w:rsid w:val="009640C3"/>
    <w:rsid w:val="00967F41"/>
    <w:rsid w:val="00994A9A"/>
    <w:rsid w:val="00997669"/>
    <w:rsid w:val="009A11F3"/>
    <w:rsid w:val="009A35F7"/>
    <w:rsid w:val="009A6333"/>
    <w:rsid w:val="009A6DAE"/>
    <w:rsid w:val="009A73EE"/>
    <w:rsid w:val="009B6327"/>
    <w:rsid w:val="009C0AA7"/>
    <w:rsid w:val="009C0AF2"/>
    <w:rsid w:val="009C457B"/>
    <w:rsid w:val="009C758D"/>
    <w:rsid w:val="009D055E"/>
    <w:rsid w:val="009D53CB"/>
    <w:rsid w:val="009D5FDB"/>
    <w:rsid w:val="009D651E"/>
    <w:rsid w:val="009D7C5E"/>
    <w:rsid w:val="009E2502"/>
    <w:rsid w:val="009E558B"/>
    <w:rsid w:val="009E76A1"/>
    <w:rsid w:val="009E7ADE"/>
    <w:rsid w:val="009F19CE"/>
    <w:rsid w:val="009F256F"/>
    <w:rsid w:val="00A0383A"/>
    <w:rsid w:val="00A03B36"/>
    <w:rsid w:val="00A06E3F"/>
    <w:rsid w:val="00A15CFD"/>
    <w:rsid w:val="00A27FE1"/>
    <w:rsid w:val="00A34ABB"/>
    <w:rsid w:val="00A34FF3"/>
    <w:rsid w:val="00A3687C"/>
    <w:rsid w:val="00A403A6"/>
    <w:rsid w:val="00A43B47"/>
    <w:rsid w:val="00A46F6B"/>
    <w:rsid w:val="00A474A6"/>
    <w:rsid w:val="00A535CE"/>
    <w:rsid w:val="00A5798A"/>
    <w:rsid w:val="00A60A87"/>
    <w:rsid w:val="00A71F2B"/>
    <w:rsid w:val="00A7204D"/>
    <w:rsid w:val="00A82576"/>
    <w:rsid w:val="00A85342"/>
    <w:rsid w:val="00A902B9"/>
    <w:rsid w:val="00A91B19"/>
    <w:rsid w:val="00A93F68"/>
    <w:rsid w:val="00A94163"/>
    <w:rsid w:val="00A97883"/>
    <w:rsid w:val="00AA1987"/>
    <w:rsid w:val="00AA4BBD"/>
    <w:rsid w:val="00AB0B00"/>
    <w:rsid w:val="00AD386A"/>
    <w:rsid w:val="00AD3DA5"/>
    <w:rsid w:val="00AD5154"/>
    <w:rsid w:val="00AD6279"/>
    <w:rsid w:val="00AD63A1"/>
    <w:rsid w:val="00AD6562"/>
    <w:rsid w:val="00AD7DC2"/>
    <w:rsid w:val="00AF0CAD"/>
    <w:rsid w:val="00AF36E9"/>
    <w:rsid w:val="00AF3B63"/>
    <w:rsid w:val="00B070AF"/>
    <w:rsid w:val="00B1001D"/>
    <w:rsid w:val="00B10318"/>
    <w:rsid w:val="00B110C8"/>
    <w:rsid w:val="00B13CEC"/>
    <w:rsid w:val="00B14A84"/>
    <w:rsid w:val="00B15943"/>
    <w:rsid w:val="00B15CFD"/>
    <w:rsid w:val="00B1679B"/>
    <w:rsid w:val="00B172DB"/>
    <w:rsid w:val="00B2246E"/>
    <w:rsid w:val="00B25581"/>
    <w:rsid w:val="00B25AE6"/>
    <w:rsid w:val="00B25C51"/>
    <w:rsid w:val="00B26C7E"/>
    <w:rsid w:val="00B31C5B"/>
    <w:rsid w:val="00B335FC"/>
    <w:rsid w:val="00B337E7"/>
    <w:rsid w:val="00B348B0"/>
    <w:rsid w:val="00B35F96"/>
    <w:rsid w:val="00B40244"/>
    <w:rsid w:val="00B43855"/>
    <w:rsid w:val="00B476BB"/>
    <w:rsid w:val="00B506DF"/>
    <w:rsid w:val="00B56228"/>
    <w:rsid w:val="00B570E3"/>
    <w:rsid w:val="00B60EDA"/>
    <w:rsid w:val="00B625B3"/>
    <w:rsid w:val="00B63E61"/>
    <w:rsid w:val="00B64282"/>
    <w:rsid w:val="00B70BE2"/>
    <w:rsid w:val="00B80D12"/>
    <w:rsid w:val="00B9041B"/>
    <w:rsid w:val="00B95020"/>
    <w:rsid w:val="00B971CA"/>
    <w:rsid w:val="00B97AEB"/>
    <w:rsid w:val="00BA1009"/>
    <w:rsid w:val="00BB3F17"/>
    <w:rsid w:val="00BB4033"/>
    <w:rsid w:val="00BB4C1B"/>
    <w:rsid w:val="00BB5C03"/>
    <w:rsid w:val="00BB5CEA"/>
    <w:rsid w:val="00BC0562"/>
    <w:rsid w:val="00BC17A5"/>
    <w:rsid w:val="00BC1DEA"/>
    <w:rsid w:val="00BD060F"/>
    <w:rsid w:val="00BD0C45"/>
    <w:rsid w:val="00BD18E5"/>
    <w:rsid w:val="00BD299C"/>
    <w:rsid w:val="00BD4D8E"/>
    <w:rsid w:val="00BD576E"/>
    <w:rsid w:val="00BE02BE"/>
    <w:rsid w:val="00BE1A9A"/>
    <w:rsid w:val="00BE3343"/>
    <w:rsid w:val="00BE6B4F"/>
    <w:rsid w:val="00BF319A"/>
    <w:rsid w:val="00BF3913"/>
    <w:rsid w:val="00BF7940"/>
    <w:rsid w:val="00C009C5"/>
    <w:rsid w:val="00C01A7D"/>
    <w:rsid w:val="00C03455"/>
    <w:rsid w:val="00C05E11"/>
    <w:rsid w:val="00C22835"/>
    <w:rsid w:val="00C25137"/>
    <w:rsid w:val="00C2526B"/>
    <w:rsid w:val="00C27FB7"/>
    <w:rsid w:val="00C30467"/>
    <w:rsid w:val="00C35FDA"/>
    <w:rsid w:val="00C461AC"/>
    <w:rsid w:val="00C618BC"/>
    <w:rsid w:val="00C6456D"/>
    <w:rsid w:val="00C66856"/>
    <w:rsid w:val="00C66F4C"/>
    <w:rsid w:val="00C67436"/>
    <w:rsid w:val="00C719BF"/>
    <w:rsid w:val="00C71A16"/>
    <w:rsid w:val="00C728E1"/>
    <w:rsid w:val="00C74BF3"/>
    <w:rsid w:val="00C80876"/>
    <w:rsid w:val="00C83490"/>
    <w:rsid w:val="00C9048F"/>
    <w:rsid w:val="00C9515B"/>
    <w:rsid w:val="00CA4F9B"/>
    <w:rsid w:val="00CA5AF4"/>
    <w:rsid w:val="00CA6EB2"/>
    <w:rsid w:val="00CB13EB"/>
    <w:rsid w:val="00CB1571"/>
    <w:rsid w:val="00CB403D"/>
    <w:rsid w:val="00CC1ACB"/>
    <w:rsid w:val="00CC51A4"/>
    <w:rsid w:val="00CC5322"/>
    <w:rsid w:val="00CD7BFE"/>
    <w:rsid w:val="00CE2C00"/>
    <w:rsid w:val="00CE3F82"/>
    <w:rsid w:val="00CF291F"/>
    <w:rsid w:val="00CF30C5"/>
    <w:rsid w:val="00D06B89"/>
    <w:rsid w:val="00D103D3"/>
    <w:rsid w:val="00D105DE"/>
    <w:rsid w:val="00D214F6"/>
    <w:rsid w:val="00D25A4D"/>
    <w:rsid w:val="00D26212"/>
    <w:rsid w:val="00D3204C"/>
    <w:rsid w:val="00D35029"/>
    <w:rsid w:val="00D40895"/>
    <w:rsid w:val="00D54516"/>
    <w:rsid w:val="00D54580"/>
    <w:rsid w:val="00D57D7C"/>
    <w:rsid w:val="00D609CC"/>
    <w:rsid w:val="00D60B15"/>
    <w:rsid w:val="00D62070"/>
    <w:rsid w:val="00D6292B"/>
    <w:rsid w:val="00D66802"/>
    <w:rsid w:val="00D718A6"/>
    <w:rsid w:val="00D754BE"/>
    <w:rsid w:val="00D82117"/>
    <w:rsid w:val="00D8432A"/>
    <w:rsid w:val="00DA7500"/>
    <w:rsid w:val="00DB3713"/>
    <w:rsid w:val="00DB705D"/>
    <w:rsid w:val="00DB790E"/>
    <w:rsid w:val="00DC2892"/>
    <w:rsid w:val="00DC64F8"/>
    <w:rsid w:val="00DD1881"/>
    <w:rsid w:val="00DD3238"/>
    <w:rsid w:val="00DE0F89"/>
    <w:rsid w:val="00DF143F"/>
    <w:rsid w:val="00DF1908"/>
    <w:rsid w:val="00DF3565"/>
    <w:rsid w:val="00DF570E"/>
    <w:rsid w:val="00E10A48"/>
    <w:rsid w:val="00E11DF0"/>
    <w:rsid w:val="00E16D9C"/>
    <w:rsid w:val="00E2711E"/>
    <w:rsid w:val="00E33E8B"/>
    <w:rsid w:val="00E35060"/>
    <w:rsid w:val="00E36A01"/>
    <w:rsid w:val="00E43BBA"/>
    <w:rsid w:val="00E45B50"/>
    <w:rsid w:val="00E46214"/>
    <w:rsid w:val="00E52FBC"/>
    <w:rsid w:val="00E60C29"/>
    <w:rsid w:val="00E614DF"/>
    <w:rsid w:val="00E66F2E"/>
    <w:rsid w:val="00E77E2D"/>
    <w:rsid w:val="00E82AE0"/>
    <w:rsid w:val="00E83611"/>
    <w:rsid w:val="00E857C1"/>
    <w:rsid w:val="00E943B8"/>
    <w:rsid w:val="00E94452"/>
    <w:rsid w:val="00E956EC"/>
    <w:rsid w:val="00E96EDE"/>
    <w:rsid w:val="00EA0C4E"/>
    <w:rsid w:val="00EA1630"/>
    <w:rsid w:val="00EB12B5"/>
    <w:rsid w:val="00EB2B19"/>
    <w:rsid w:val="00EC175A"/>
    <w:rsid w:val="00EC2F6F"/>
    <w:rsid w:val="00EC7AB2"/>
    <w:rsid w:val="00ED7624"/>
    <w:rsid w:val="00EE1BB4"/>
    <w:rsid w:val="00EE1DA8"/>
    <w:rsid w:val="00EE5316"/>
    <w:rsid w:val="00EF548E"/>
    <w:rsid w:val="00EF7191"/>
    <w:rsid w:val="00F04078"/>
    <w:rsid w:val="00F11539"/>
    <w:rsid w:val="00F11D2A"/>
    <w:rsid w:val="00F17EFC"/>
    <w:rsid w:val="00F2249E"/>
    <w:rsid w:val="00F22F70"/>
    <w:rsid w:val="00F241CD"/>
    <w:rsid w:val="00F37858"/>
    <w:rsid w:val="00F37DCC"/>
    <w:rsid w:val="00F411F6"/>
    <w:rsid w:val="00F46504"/>
    <w:rsid w:val="00F46AA3"/>
    <w:rsid w:val="00F5242F"/>
    <w:rsid w:val="00F64D19"/>
    <w:rsid w:val="00F651AD"/>
    <w:rsid w:val="00F71C2D"/>
    <w:rsid w:val="00F74492"/>
    <w:rsid w:val="00F77171"/>
    <w:rsid w:val="00F77AAF"/>
    <w:rsid w:val="00F86089"/>
    <w:rsid w:val="00F87793"/>
    <w:rsid w:val="00F90D40"/>
    <w:rsid w:val="00F95961"/>
    <w:rsid w:val="00F97150"/>
    <w:rsid w:val="00F97A0F"/>
    <w:rsid w:val="00FA0C53"/>
    <w:rsid w:val="00FA11BE"/>
    <w:rsid w:val="00FA27C0"/>
    <w:rsid w:val="00FB32F9"/>
    <w:rsid w:val="00FC3490"/>
    <w:rsid w:val="00FC5035"/>
    <w:rsid w:val="00FD75AE"/>
    <w:rsid w:val="00FD774A"/>
    <w:rsid w:val="00FE1AD2"/>
    <w:rsid w:val="00FE233D"/>
    <w:rsid w:val="00FF5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6D78AE76"/>
  <w15:docId w15:val="{69BE493D-B122-4260-98ED-5E74936CF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9" w:unhideWhenUsed="1"/>
    <w:lsdException w:name="endnote text" w:semiHidden="1" w:uiPriority="99"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7"/>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F68"/>
    <w:pPr>
      <w:adjustRightInd w:val="0"/>
      <w:snapToGrid w:val="0"/>
      <w:spacing w:after="113" w:line="280" w:lineRule="atLeast"/>
    </w:pPr>
    <w:rPr>
      <w:rFonts w:asciiTheme="minorHAnsi" w:hAnsiTheme="minorHAnsi" w:cstheme="minorHAnsi"/>
      <w:color w:val="231F20" w:themeColor="text2"/>
      <w:szCs w:val="24"/>
      <w:lang w:val="en-AU" w:eastAsia="ja-JP"/>
    </w:rPr>
  </w:style>
  <w:style w:type="paragraph" w:styleId="Heading1">
    <w:name w:val="heading 1"/>
    <w:basedOn w:val="Normal"/>
    <w:next w:val="Normal"/>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uiPriority w:val="1"/>
    <w:qFormat/>
    <w:rsid w:val="00F37858"/>
    <w:pPr>
      <w:keepNext/>
      <w:spacing w:before="250"/>
      <w:contextualSpacing/>
      <w:outlineLvl w:val="2"/>
    </w:pPr>
    <w:rPr>
      <w:rFonts w:asciiTheme="majorHAnsi" w:hAnsiTheme="majorHAnsi" w:cstheme="majorHAnsi"/>
      <w:b/>
      <w:bCs/>
      <w:color w:val="F47920" w:themeColor="background2"/>
      <w:sz w:val="24"/>
      <w:szCs w:val="26"/>
    </w:rPr>
  </w:style>
  <w:style w:type="paragraph" w:styleId="Heading4">
    <w:name w:val="heading 4"/>
    <w:basedOn w:val="Normal"/>
    <w:next w:val="Normal"/>
    <w:link w:val="Heading4Char"/>
    <w:uiPriority w:val="1"/>
    <w:qFormat/>
    <w:rsid w:val="00A82576"/>
    <w:pPr>
      <w:keepNext/>
      <w:spacing w:after="100"/>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 w:val="22"/>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link w:val="FooterChar"/>
    <w:uiPriority w:val="99"/>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98"/>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99"/>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99"/>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20"/>
      </w:numPr>
    </w:pPr>
  </w:style>
  <w:style w:type="numbering" w:styleId="111111">
    <w:name w:val="Outline List 2"/>
    <w:basedOn w:val="NoList"/>
    <w:uiPriority w:val="97"/>
    <w:semiHidden/>
    <w:rsid w:val="00706B41"/>
    <w:pPr>
      <w:numPr>
        <w:numId w:val="7"/>
      </w:numPr>
    </w:pPr>
  </w:style>
  <w:style w:type="numbering" w:styleId="1ai">
    <w:name w:val="Outline List 1"/>
    <w:basedOn w:val="NoList"/>
    <w:uiPriority w:val="97"/>
    <w:semiHidden/>
    <w:rsid w:val="00706B41"/>
    <w:pPr>
      <w:numPr>
        <w:numId w:val="8"/>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9"/>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customStyle="1" w:styleId="ColorfulGrid1">
    <w:name w:val="Colorful Grid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customStyle="1" w:styleId="ColorfulList1">
    <w:name w:val="Colorful List1"/>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customStyle="1" w:styleId="ColorfulShading1">
    <w:name w:val="Colorful Shading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customStyle="1" w:styleId="DarkList1">
    <w:name w:val="Dark List1"/>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9"/>
    <w:semiHidden/>
    <w:rsid w:val="00706B41"/>
    <w:rPr>
      <w:rFonts w:asciiTheme="minorHAnsi" w:hAnsiTheme="minorHAnsi" w:cstheme="minorHAnsi"/>
      <w:vertAlign w:val="superscript"/>
    </w:rPr>
  </w:style>
  <w:style w:type="paragraph" w:styleId="EndnoteText">
    <w:name w:val="endnote text"/>
    <w:basedOn w:val="Normal"/>
    <w:link w:val="EndnoteTextChar"/>
    <w:uiPriority w:val="99"/>
    <w:semiHidden/>
    <w:rsid w:val="00706B41"/>
    <w:pPr>
      <w:spacing w:after="0" w:line="240" w:lineRule="auto"/>
    </w:pPr>
    <w:rPr>
      <w:szCs w:val="20"/>
    </w:rPr>
  </w:style>
  <w:style w:type="character" w:customStyle="1" w:styleId="EndnoteTextChar">
    <w:name w:val="Endnote Text Char"/>
    <w:basedOn w:val="DefaultParagraphFont"/>
    <w:link w:val="EndnoteText"/>
    <w:uiPriority w:val="99"/>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9"/>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customStyle="1" w:styleId="LightGrid1">
    <w:name w:val="Light Grid1"/>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customStyle="1" w:styleId="LightList1">
    <w:name w:val="Light List1"/>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customStyle="1" w:styleId="LightShading1">
    <w:name w:val="Light Shading1"/>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10"/>
      </w:numPr>
      <w:contextualSpacing/>
    </w:pPr>
  </w:style>
  <w:style w:type="paragraph" w:styleId="ListBullet5">
    <w:name w:val="List Bullet 5"/>
    <w:basedOn w:val="Normal"/>
    <w:uiPriority w:val="2"/>
    <w:semiHidden/>
    <w:rsid w:val="00706B41"/>
    <w:pPr>
      <w:numPr>
        <w:numId w:val="11"/>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20"/>
      </w:numPr>
    </w:pPr>
  </w:style>
  <w:style w:type="paragraph" w:styleId="ListNumber3">
    <w:name w:val="List Number 3"/>
    <w:basedOn w:val="Normal"/>
    <w:uiPriority w:val="3"/>
    <w:qFormat/>
    <w:rsid w:val="00336254"/>
    <w:pPr>
      <w:numPr>
        <w:ilvl w:val="2"/>
        <w:numId w:val="20"/>
      </w:numPr>
    </w:pPr>
  </w:style>
  <w:style w:type="paragraph" w:styleId="ListNumber4">
    <w:name w:val="List Number 4"/>
    <w:basedOn w:val="Normal"/>
    <w:uiPriority w:val="3"/>
    <w:semiHidden/>
    <w:rsid w:val="00706B41"/>
    <w:pPr>
      <w:numPr>
        <w:numId w:val="14"/>
      </w:numPr>
      <w:contextualSpacing/>
    </w:pPr>
  </w:style>
  <w:style w:type="paragraph" w:styleId="ListNumber5">
    <w:name w:val="List Number 5"/>
    <w:basedOn w:val="Normal"/>
    <w:uiPriority w:val="3"/>
    <w:semiHidden/>
    <w:rsid w:val="00706B41"/>
    <w:pPr>
      <w:numPr>
        <w:numId w:val="15"/>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customStyle="1" w:styleId="MediumGrid11">
    <w:name w:val="Medium Grid 1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customStyle="1" w:styleId="MediumGrid21">
    <w:name w:val="Medium Grid 21"/>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customStyle="1" w:styleId="MediumList11">
    <w:name w:val="Medium List 1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customStyle="1" w:styleId="MediumList21">
    <w:name w:val="Medium List 21"/>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6"/>
      </w:numPr>
    </w:pPr>
  </w:style>
  <w:style w:type="paragraph" w:customStyle="1" w:styleId="Orangenote">
    <w:name w:val="Orange note"/>
    <w:basedOn w:val="Heading4"/>
    <w:link w:val="OrangenoteChar"/>
    <w:qFormat/>
    <w:rsid w:val="00824742"/>
    <w:pPr>
      <w:spacing w:after="0"/>
      <w:outlineLvl w:val="9"/>
    </w:pPr>
    <w:rPr>
      <w:rFonts w:eastAsia="Times New Roman" w:cs="Arial"/>
      <w:color w:val="F47920"/>
      <w:sz w:val="16"/>
      <w:szCs w:val="16"/>
      <w:lang w:eastAsia="en-GB"/>
    </w:rPr>
  </w:style>
  <w:style w:type="character" w:customStyle="1" w:styleId="Heading4Char">
    <w:name w:val="Heading 4 Char"/>
    <w:basedOn w:val="DefaultParagraphFont"/>
    <w:link w:val="Heading4"/>
    <w:uiPriority w:val="1"/>
    <w:rsid w:val="00A82576"/>
    <w:rPr>
      <w:rFonts w:asciiTheme="majorHAnsi" w:hAnsiTheme="majorHAnsi" w:cstheme="majorHAnsi"/>
      <w:b/>
      <w:bCs/>
      <w:color w:val="231F20" w:themeColor="text2"/>
      <w:szCs w:val="28"/>
      <w:lang w:val="en-AU" w:eastAsia="ja-JP"/>
    </w:rPr>
  </w:style>
  <w:style w:type="character" w:customStyle="1" w:styleId="OrangenoteChar">
    <w:name w:val="Orange note Char"/>
    <w:basedOn w:val="Heading4Char"/>
    <w:link w:val="Orangenote"/>
    <w:rsid w:val="00824742"/>
    <w:rPr>
      <w:rFonts w:asciiTheme="majorHAnsi" w:hAnsiTheme="majorHAnsi" w:cstheme="majorHAnsi"/>
      <w:b/>
      <w:bCs/>
      <w:color w:val="231F20" w:themeColor="text2"/>
      <w:szCs w:val="28"/>
      <w:lang w:val="en-AU" w:eastAsia="ja-JP"/>
    </w:rPr>
  </w:style>
  <w:style w:type="paragraph" w:styleId="Revision">
    <w:name w:val="Revision"/>
    <w:hidden/>
    <w:uiPriority w:val="99"/>
    <w:semiHidden/>
    <w:rsid w:val="00F37DCC"/>
    <w:rPr>
      <w:rFonts w:asciiTheme="minorHAnsi" w:hAnsiTheme="minorHAnsi" w:cstheme="minorHAnsi"/>
      <w:color w:val="231F20" w:themeColor="text2"/>
      <w:szCs w:val="24"/>
      <w:lang w:val="en-AU" w:eastAsia="ja-JP"/>
    </w:rPr>
  </w:style>
  <w:style w:type="character" w:customStyle="1" w:styleId="FooterChar">
    <w:name w:val="Footer Char"/>
    <w:basedOn w:val="DefaultParagraphFont"/>
    <w:link w:val="Footer"/>
    <w:uiPriority w:val="99"/>
    <w:rsid w:val="0086694D"/>
    <w:rPr>
      <w:rFonts w:asciiTheme="minorHAnsi" w:hAnsiTheme="minorHAnsi" w:cstheme="minorHAnsi"/>
      <w:caps/>
      <w:color w:val="FFFFFF"/>
      <w:sz w:val="18"/>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arogers@hollows.or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lisa@penroseoptometry.com.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inventory@hollows.org" TargetMode="External"/><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E75C1-2AD7-4EC8-8585-5A88E0AC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A7F89556</Template>
  <TotalTime>0</TotalTime>
  <Pages>8</Pages>
  <Words>661</Words>
  <Characters>4097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Fred Hollows</Company>
  <LinksUpToDate>false</LinksUpToDate>
  <CharactersWithSpaces>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Rogers</dc:creator>
  <cp:lastModifiedBy>Mikayla HOLLOWS</cp:lastModifiedBy>
  <cp:revision>2</cp:revision>
  <cp:lastPrinted>2016-08-26T06:20:00Z</cp:lastPrinted>
  <dcterms:created xsi:type="dcterms:W3CDTF">2018-09-06T03:49:00Z</dcterms:created>
  <dcterms:modified xsi:type="dcterms:W3CDTF">2018-09-06T03:49:00Z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ReportTitle">
    <vt:lpwstr>Report Title</vt:lpwstr>
  </property>
  <property fmtid="{D5CDD505-2E9C-101B-9397-08002B2CF9AE}" pid="4" name="ReportSubtitle">
    <vt:lpwstr>Report Subtitle</vt:lpwstr>
  </property>
</Properties>
</file>